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37112" w14:textId="03E3C83E" w:rsidR="00E17ED8" w:rsidRPr="00375096" w:rsidRDefault="00E17ED8" w:rsidP="002B7574">
      <w:pPr>
        <w:pStyle w:val="Heading1"/>
        <w:rPr>
          <w:rFonts w:ascii="Arial Rounded MT Bold" w:hAnsi="Arial Rounded MT Bold"/>
          <w:sz w:val="44"/>
          <w:szCs w:val="44"/>
        </w:rPr>
      </w:pPr>
    </w:p>
    <w:p w14:paraId="3ADFE43E" w14:textId="0408D620" w:rsidR="00AD3AC7" w:rsidRDefault="00CC09A0" w:rsidP="00CC09A0">
      <w:pPr>
        <w:pStyle w:val="Heading1"/>
        <w:rPr>
          <w:rFonts w:ascii="Arial Rounded MT Bold" w:eastAsia="Calibri" w:hAnsi="Arial Rounded MT Bold"/>
          <w:sz w:val="40"/>
          <w:szCs w:val="40"/>
        </w:rPr>
      </w:pPr>
      <w:r>
        <w:rPr>
          <w:rFonts w:eastAsia="Calibri"/>
        </w:rPr>
        <w:t xml:space="preserve">                                                                                       </w:t>
      </w:r>
    </w:p>
    <w:p w14:paraId="620B4B8F" w14:textId="7F21D9CE" w:rsidR="00CC09A0" w:rsidRPr="00CC09A0" w:rsidRDefault="00CC09A0" w:rsidP="00CC09A0">
      <w:pPr>
        <w:pStyle w:val="Heading1"/>
      </w:pPr>
      <w:r>
        <w:t xml:space="preserve"> </w:t>
      </w:r>
    </w:p>
    <w:p w14:paraId="27734D66" w14:textId="77777777" w:rsidR="00CC09A0" w:rsidRPr="00CC09A0" w:rsidRDefault="00CC09A0" w:rsidP="00CC09A0">
      <w:pPr>
        <w:rPr>
          <w:rFonts w:eastAsia="Calibri"/>
        </w:rPr>
      </w:pPr>
    </w:p>
    <w:p w14:paraId="183B0658" w14:textId="4915FCF4" w:rsidR="00CC09A0" w:rsidRDefault="00CC09A0" w:rsidP="006D03A9">
      <w:pPr>
        <w:pStyle w:val="Heading1"/>
        <w:rPr>
          <w:rFonts w:eastAsia="Calibri"/>
        </w:rPr>
      </w:pPr>
      <w:r>
        <w:rPr>
          <w:rFonts w:eastAsia="Calibri"/>
        </w:rPr>
        <w:t xml:space="preserve"> </w:t>
      </w:r>
      <w:r w:rsidR="006D03A9">
        <w:rPr>
          <w:rFonts w:eastAsia="Calibri"/>
        </w:rPr>
        <w:t xml:space="preserve">  PINETOPS COMMUNITY DEVELOPMENT ADVISORY BOARD </w:t>
      </w:r>
    </w:p>
    <w:p w14:paraId="6B95F1FB" w14:textId="2277DC5B" w:rsidR="006D03A9" w:rsidRPr="006D03A9" w:rsidRDefault="006D03A9" w:rsidP="006D03A9">
      <w:pPr>
        <w:rPr>
          <w:rFonts w:eastAsia="Calibri"/>
        </w:rPr>
      </w:pPr>
      <w:r>
        <w:rPr>
          <w:rFonts w:eastAsia="Calibri"/>
        </w:rPr>
        <w:t xml:space="preserve">         </w:t>
      </w:r>
    </w:p>
    <w:p w14:paraId="5109B778" w14:textId="77777777" w:rsidR="002B67AF" w:rsidRDefault="006D03A9" w:rsidP="006D03A9">
      <w:pPr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MEETING AGENDA</w:t>
      </w:r>
      <w:r w:rsidR="002B67AF">
        <w:rPr>
          <w:rFonts w:eastAsia="Calibri"/>
        </w:rPr>
        <w:t xml:space="preserve"> </w:t>
      </w:r>
    </w:p>
    <w:p w14:paraId="27C03FD7" w14:textId="1F09AB9F" w:rsidR="006D03A9" w:rsidRDefault="006D03A9" w:rsidP="006D03A9">
      <w:pPr>
        <w:rPr>
          <w:rFonts w:eastAsia="Calibri"/>
        </w:rPr>
      </w:pPr>
      <w:r>
        <w:rPr>
          <w:rFonts w:eastAsia="Calibri"/>
        </w:rPr>
        <w:t xml:space="preserve">                        </w:t>
      </w:r>
    </w:p>
    <w:p w14:paraId="126240E1" w14:textId="11766EA0" w:rsidR="006D03A9" w:rsidRDefault="006D03A9" w:rsidP="006D03A9">
      <w:pPr>
        <w:rPr>
          <w:rFonts w:eastAsia="Calibri"/>
        </w:rPr>
      </w:pPr>
      <w:r>
        <w:rPr>
          <w:rFonts w:eastAsia="Calibri"/>
        </w:rPr>
        <w:t xml:space="preserve">                                     </w:t>
      </w:r>
      <w:r w:rsidR="002B67AF">
        <w:rPr>
          <w:rFonts w:eastAsia="Calibri"/>
        </w:rPr>
        <w:t xml:space="preserve">April 26, </w:t>
      </w:r>
      <w:proofErr w:type="gramStart"/>
      <w:r>
        <w:rPr>
          <w:rFonts w:eastAsia="Calibri"/>
        </w:rPr>
        <w:t>2023</w:t>
      </w:r>
      <w:proofErr w:type="gramEnd"/>
      <w:r>
        <w:rPr>
          <w:rFonts w:eastAsia="Calibri"/>
        </w:rPr>
        <w:t xml:space="preserve">        TOWN HALL PINETOPS, NC</w:t>
      </w:r>
    </w:p>
    <w:p w14:paraId="65EFE027" w14:textId="3E7728B6" w:rsidR="006D03A9" w:rsidRDefault="006D03A9" w:rsidP="006D03A9">
      <w:pPr>
        <w:rPr>
          <w:rFonts w:eastAsia="Calibri"/>
        </w:rPr>
      </w:pPr>
    </w:p>
    <w:p w14:paraId="7C61A136" w14:textId="48727F51" w:rsidR="006D03A9" w:rsidRDefault="006D03A9" w:rsidP="006D03A9">
      <w:pPr>
        <w:rPr>
          <w:rFonts w:eastAsia="Calibri"/>
        </w:rPr>
      </w:pPr>
    </w:p>
    <w:p w14:paraId="6B8B1313" w14:textId="2731C130" w:rsidR="006D03A9" w:rsidRDefault="006D03A9" w:rsidP="006D03A9">
      <w:pPr>
        <w:rPr>
          <w:rFonts w:eastAsia="Calibri"/>
        </w:rPr>
      </w:pPr>
      <w:r>
        <w:rPr>
          <w:rFonts w:eastAsia="Calibri"/>
        </w:rPr>
        <w:t>CALL TO ORDER/ WELCOME</w:t>
      </w:r>
    </w:p>
    <w:p w14:paraId="3ACD1CD0" w14:textId="69D73140" w:rsidR="006D03A9" w:rsidRDefault="006D03A9" w:rsidP="006D03A9">
      <w:pPr>
        <w:rPr>
          <w:rFonts w:eastAsia="Calibri"/>
        </w:rPr>
      </w:pPr>
    </w:p>
    <w:p w14:paraId="0B460A49" w14:textId="6F41ABEB" w:rsidR="006D03A9" w:rsidRDefault="006D03A9" w:rsidP="006D03A9">
      <w:pPr>
        <w:rPr>
          <w:rFonts w:eastAsia="Calibri"/>
        </w:rPr>
      </w:pPr>
      <w:r>
        <w:rPr>
          <w:rFonts w:eastAsia="Calibri"/>
        </w:rPr>
        <w:t xml:space="preserve">REVIEW/APPROVE </w:t>
      </w:r>
      <w:r w:rsidR="002B67AF">
        <w:rPr>
          <w:rFonts w:eastAsia="Calibri"/>
        </w:rPr>
        <w:t xml:space="preserve">March 22, </w:t>
      </w:r>
      <w:r w:rsidR="006E761F">
        <w:rPr>
          <w:rFonts w:eastAsia="Calibri"/>
        </w:rPr>
        <w:t>2023,</w:t>
      </w:r>
      <w:r>
        <w:rPr>
          <w:rFonts w:eastAsia="Calibri"/>
        </w:rPr>
        <w:t xml:space="preserve"> MINUTES</w:t>
      </w:r>
    </w:p>
    <w:p w14:paraId="58D9F98B" w14:textId="3D4730E6" w:rsidR="006D03A9" w:rsidRDefault="006D03A9" w:rsidP="006D03A9">
      <w:pPr>
        <w:rPr>
          <w:rFonts w:eastAsia="Calibri"/>
        </w:rPr>
      </w:pPr>
    </w:p>
    <w:p w14:paraId="1902D122" w14:textId="35C74337" w:rsidR="006D03A9" w:rsidRDefault="006D03A9" w:rsidP="006D03A9">
      <w:pPr>
        <w:rPr>
          <w:rFonts w:eastAsia="Calibri"/>
        </w:rPr>
      </w:pPr>
      <w:r>
        <w:rPr>
          <w:rFonts w:eastAsia="Calibri"/>
        </w:rPr>
        <w:t>OLD MINUTES</w:t>
      </w:r>
    </w:p>
    <w:p w14:paraId="386A73EA" w14:textId="66EDB72A" w:rsidR="006D03A9" w:rsidRDefault="006D03A9" w:rsidP="006D03A9">
      <w:pPr>
        <w:rPr>
          <w:rFonts w:eastAsia="Calibri"/>
        </w:rPr>
      </w:pPr>
    </w:p>
    <w:p w14:paraId="6B69B2C2" w14:textId="0D81BD87" w:rsidR="0092069A" w:rsidRPr="0092069A" w:rsidRDefault="00860666" w:rsidP="0092069A">
      <w:pPr>
        <w:pStyle w:val="ListParagraph"/>
        <w:numPr>
          <w:ilvl w:val="0"/>
          <w:numId w:val="2"/>
        </w:numPr>
        <w:rPr>
          <w:rFonts w:eastAsia="Calibri"/>
        </w:rPr>
      </w:pPr>
      <w:r>
        <w:rPr>
          <w:rFonts w:eastAsia="Calibri"/>
        </w:rPr>
        <w:t xml:space="preserve">Volunteer Application Forms </w:t>
      </w:r>
      <w:r w:rsidR="0092069A">
        <w:rPr>
          <w:rFonts w:eastAsia="Calibri"/>
        </w:rPr>
        <w:t xml:space="preserve">  </w:t>
      </w:r>
    </w:p>
    <w:p w14:paraId="7398FE90" w14:textId="7F17C94E" w:rsidR="00B222E0" w:rsidRDefault="00B222E0" w:rsidP="00B222E0">
      <w:pPr>
        <w:rPr>
          <w:rFonts w:eastAsia="Calibri"/>
        </w:rPr>
      </w:pPr>
    </w:p>
    <w:p w14:paraId="23D3AD71" w14:textId="57356EE5" w:rsidR="00B222E0" w:rsidRDefault="0092069A" w:rsidP="00B222E0">
      <w:pPr>
        <w:pStyle w:val="ListParagraph"/>
        <w:numPr>
          <w:ilvl w:val="0"/>
          <w:numId w:val="2"/>
        </w:numPr>
        <w:rPr>
          <w:rFonts w:eastAsia="Calibri"/>
        </w:rPr>
      </w:pPr>
      <w:r>
        <w:rPr>
          <w:rFonts w:eastAsia="Calibri"/>
        </w:rPr>
        <w:t>Macclesfield’s event</w:t>
      </w:r>
    </w:p>
    <w:p w14:paraId="2494D888" w14:textId="77777777" w:rsidR="0092069A" w:rsidRPr="0092069A" w:rsidRDefault="0092069A" w:rsidP="0092069A">
      <w:pPr>
        <w:pStyle w:val="ListParagraph"/>
        <w:rPr>
          <w:rFonts w:eastAsia="Calibri"/>
        </w:rPr>
      </w:pPr>
    </w:p>
    <w:p w14:paraId="784906BF" w14:textId="44B10077" w:rsidR="0092069A" w:rsidRDefault="0092069A" w:rsidP="00B222E0">
      <w:pPr>
        <w:pStyle w:val="ListParagraph"/>
        <w:numPr>
          <w:ilvl w:val="0"/>
          <w:numId w:val="2"/>
        </w:numPr>
        <w:rPr>
          <w:rFonts w:eastAsia="Calibri"/>
        </w:rPr>
      </w:pPr>
      <w:r>
        <w:rPr>
          <w:rFonts w:eastAsia="Calibri"/>
        </w:rPr>
        <w:t>PCDAB Flyer</w:t>
      </w:r>
    </w:p>
    <w:p w14:paraId="36E22E73" w14:textId="6F85D370" w:rsidR="00B222E0" w:rsidRDefault="00B222E0" w:rsidP="00B222E0">
      <w:pPr>
        <w:rPr>
          <w:rFonts w:eastAsia="Calibri"/>
        </w:rPr>
      </w:pPr>
    </w:p>
    <w:p w14:paraId="3BB9FD87" w14:textId="37A3A3B5" w:rsidR="00B222E0" w:rsidRDefault="00B222E0" w:rsidP="00B222E0">
      <w:pPr>
        <w:rPr>
          <w:rFonts w:eastAsia="Calibri"/>
        </w:rPr>
      </w:pPr>
      <w:r>
        <w:rPr>
          <w:rFonts w:eastAsia="Calibri"/>
        </w:rPr>
        <w:t>NEW BUSINESS</w:t>
      </w:r>
    </w:p>
    <w:p w14:paraId="1BCC1BB1" w14:textId="004F0CFA" w:rsidR="00B222E0" w:rsidRDefault="00B222E0" w:rsidP="00B222E0">
      <w:pPr>
        <w:rPr>
          <w:rFonts w:eastAsia="Calibri"/>
        </w:rPr>
      </w:pPr>
    </w:p>
    <w:p w14:paraId="73B184B8" w14:textId="4F3D0EC8" w:rsidR="00B222E0" w:rsidRDefault="00D65447" w:rsidP="00B222E0">
      <w:pPr>
        <w:pStyle w:val="ListParagraph"/>
        <w:numPr>
          <w:ilvl w:val="0"/>
          <w:numId w:val="4"/>
        </w:numPr>
        <w:rPr>
          <w:rFonts w:eastAsia="Calibri"/>
        </w:rPr>
      </w:pPr>
      <w:r>
        <w:rPr>
          <w:rFonts w:eastAsia="Calibri"/>
        </w:rPr>
        <w:t xml:space="preserve">Set date/Time/Location for meet </w:t>
      </w:r>
      <w:r w:rsidR="00860666">
        <w:rPr>
          <w:rFonts w:eastAsia="Calibri"/>
        </w:rPr>
        <w:t>and greet</w:t>
      </w:r>
      <w:r w:rsidR="00375096">
        <w:rPr>
          <w:rFonts w:eastAsia="Calibri"/>
        </w:rPr>
        <w:t>.</w:t>
      </w:r>
    </w:p>
    <w:p w14:paraId="23436476" w14:textId="190F504D" w:rsidR="00B222E0" w:rsidRDefault="00B222E0" w:rsidP="00B222E0">
      <w:pPr>
        <w:rPr>
          <w:rFonts w:eastAsia="Calibri"/>
        </w:rPr>
      </w:pPr>
    </w:p>
    <w:p w14:paraId="1FBC4FFE" w14:textId="1B48B464" w:rsidR="00B222E0" w:rsidRPr="00D65447" w:rsidRDefault="00D65447" w:rsidP="00D65447">
      <w:pPr>
        <w:pStyle w:val="ListParagraph"/>
        <w:numPr>
          <w:ilvl w:val="0"/>
          <w:numId w:val="4"/>
        </w:numPr>
        <w:rPr>
          <w:rFonts w:eastAsia="Calibri"/>
        </w:rPr>
      </w:pPr>
      <w:r>
        <w:rPr>
          <w:rFonts w:eastAsia="Calibri"/>
        </w:rPr>
        <w:t>Confirm attendance @ Tractor Pull/ Decide what form of Fundraiser will be done</w:t>
      </w:r>
      <w:r w:rsidR="00375096">
        <w:rPr>
          <w:rFonts w:eastAsia="Calibri"/>
        </w:rPr>
        <w:t>.</w:t>
      </w:r>
      <w:r>
        <w:rPr>
          <w:rFonts w:eastAsia="Calibri"/>
        </w:rPr>
        <w:t xml:space="preserve">                                         </w:t>
      </w:r>
    </w:p>
    <w:p w14:paraId="72A5FBC5" w14:textId="1CF3D957" w:rsidR="00B222E0" w:rsidRDefault="00B222E0" w:rsidP="00B222E0">
      <w:pPr>
        <w:rPr>
          <w:rFonts w:eastAsia="Calibri"/>
        </w:rPr>
      </w:pPr>
    </w:p>
    <w:p w14:paraId="51E5A99C" w14:textId="36B9DBB1" w:rsidR="00B222E0" w:rsidRPr="009873FF" w:rsidRDefault="00D65447" w:rsidP="009873FF">
      <w:pPr>
        <w:pStyle w:val="ListParagraph"/>
        <w:numPr>
          <w:ilvl w:val="0"/>
          <w:numId w:val="4"/>
        </w:numPr>
        <w:rPr>
          <w:rFonts w:eastAsia="Calibri"/>
        </w:rPr>
      </w:pPr>
      <w:r w:rsidRPr="009873FF">
        <w:rPr>
          <w:rFonts w:eastAsia="Calibri"/>
        </w:rPr>
        <w:t xml:space="preserve"> Car Show/Fundraiser event / Community </w:t>
      </w:r>
      <w:r w:rsidR="005E6002" w:rsidRPr="009873FF">
        <w:rPr>
          <w:rFonts w:eastAsia="Calibri"/>
        </w:rPr>
        <w:t>networking</w:t>
      </w:r>
      <w:r w:rsidR="009873FF">
        <w:rPr>
          <w:rFonts w:eastAsia="Calibri"/>
        </w:rPr>
        <w:t xml:space="preserve">           </w:t>
      </w:r>
    </w:p>
    <w:p w14:paraId="48F6A208" w14:textId="3BB7DBBE" w:rsidR="00B222E0" w:rsidRDefault="009873FF" w:rsidP="00B222E0">
      <w:pPr>
        <w:rPr>
          <w:rFonts w:eastAsia="Calibri"/>
        </w:rPr>
      </w:pPr>
      <w:r>
        <w:rPr>
          <w:rFonts w:eastAsia="Calibri"/>
        </w:rPr>
        <w:t xml:space="preserve">    </w:t>
      </w:r>
    </w:p>
    <w:p w14:paraId="632A44DE" w14:textId="252E3A29" w:rsidR="00860666" w:rsidRDefault="009873FF" w:rsidP="0092069A">
      <w:pPr>
        <w:pStyle w:val="ListParagraph"/>
        <w:numPr>
          <w:ilvl w:val="0"/>
          <w:numId w:val="4"/>
        </w:numPr>
        <w:rPr>
          <w:rFonts w:eastAsia="Calibri"/>
        </w:rPr>
      </w:pPr>
      <w:r>
        <w:rPr>
          <w:rFonts w:eastAsia="Calibri"/>
        </w:rPr>
        <w:t xml:space="preserve">Discuss putting together a: 3-6 MONTHS WORK PLAN for each STRATEGIC TEAM. This will be presented to Commission Board </w:t>
      </w:r>
      <w:r w:rsidR="00860666">
        <w:rPr>
          <w:rFonts w:eastAsia="Calibri"/>
        </w:rPr>
        <w:t xml:space="preserve">@ </w:t>
      </w:r>
      <w:proofErr w:type="gramStart"/>
      <w:r w:rsidR="00860666">
        <w:rPr>
          <w:rFonts w:eastAsia="Calibri"/>
        </w:rPr>
        <w:t>next  Quarterly</w:t>
      </w:r>
      <w:proofErr w:type="gramEnd"/>
      <w:r w:rsidR="00860666">
        <w:rPr>
          <w:rFonts w:eastAsia="Calibri"/>
        </w:rPr>
        <w:t xml:space="preserve"> Report  </w:t>
      </w:r>
      <w:r w:rsidR="0092069A">
        <w:rPr>
          <w:rFonts w:eastAsia="Calibri"/>
        </w:rPr>
        <w:t xml:space="preserve">  </w:t>
      </w:r>
    </w:p>
    <w:p w14:paraId="373DEFDF" w14:textId="77777777" w:rsidR="0092069A" w:rsidRPr="0092069A" w:rsidRDefault="0092069A" w:rsidP="0092069A">
      <w:pPr>
        <w:pStyle w:val="ListParagraph"/>
        <w:rPr>
          <w:rFonts w:eastAsia="Calibri"/>
        </w:rPr>
      </w:pPr>
    </w:p>
    <w:p w14:paraId="55D0684B" w14:textId="77777777" w:rsidR="0092069A" w:rsidRPr="0092069A" w:rsidRDefault="0092069A" w:rsidP="0092069A">
      <w:pPr>
        <w:rPr>
          <w:rFonts w:eastAsia="Calibri"/>
        </w:rPr>
      </w:pPr>
    </w:p>
    <w:p w14:paraId="62AEB388" w14:textId="10320837" w:rsidR="00860666" w:rsidRDefault="0092069A" w:rsidP="00860666">
      <w:pPr>
        <w:rPr>
          <w:rFonts w:eastAsia="Calibri"/>
        </w:rPr>
      </w:pPr>
      <w:r>
        <w:rPr>
          <w:rFonts w:eastAsia="Calibri"/>
        </w:rPr>
        <w:t xml:space="preserve">      </w:t>
      </w:r>
      <w:r w:rsidR="002B7E78">
        <w:rPr>
          <w:rFonts w:eastAsia="Calibri"/>
        </w:rPr>
        <w:t xml:space="preserve">     </w:t>
      </w:r>
      <w:r>
        <w:rPr>
          <w:rFonts w:eastAsia="Calibri"/>
        </w:rPr>
        <w:t xml:space="preserve"> INCLUDE: Mission Statement/ Goals/ Issues/ Objectives/ Activities/ and Tasks </w:t>
      </w:r>
    </w:p>
    <w:p w14:paraId="7192B9B6" w14:textId="77777777" w:rsidR="0092069A" w:rsidRDefault="0092069A" w:rsidP="00860666">
      <w:pPr>
        <w:rPr>
          <w:rFonts w:eastAsia="Calibri"/>
        </w:rPr>
      </w:pPr>
    </w:p>
    <w:p w14:paraId="7959C55C" w14:textId="380C6187" w:rsidR="0092069A" w:rsidRDefault="0092069A" w:rsidP="00860666">
      <w:pPr>
        <w:rPr>
          <w:rFonts w:eastAsia="Calibri"/>
        </w:rPr>
      </w:pPr>
      <w:r>
        <w:rPr>
          <w:rFonts w:eastAsia="Calibri"/>
        </w:rPr>
        <w:t xml:space="preserve">…any other business/ concerns </w:t>
      </w:r>
    </w:p>
    <w:p w14:paraId="61AE71B9" w14:textId="77777777" w:rsidR="0092069A" w:rsidRDefault="0092069A" w:rsidP="00860666">
      <w:pPr>
        <w:rPr>
          <w:rFonts w:eastAsia="Calibri"/>
        </w:rPr>
      </w:pPr>
    </w:p>
    <w:p w14:paraId="4B40A42A" w14:textId="77777777" w:rsidR="0092069A" w:rsidRPr="00860666" w:rsidRDefault="0092069A" w:rsidP="00860666">
      <w:pPr>
        <w:rPr>
          <w:rFonts w:eastAsia="Calibri"/>
        </w:rPr>
      </w:pPr>
    </w:p>
    <w:p w14:paraId="4D985D00" w14:textId="62EB021E" w:rsidR="00B222E0" w:rsidRPr="009C6845" w:rsidRDefault="00B222E0" w:rsidP="00B222E0">
      <w:pPr>
        <w:rPr>
          <w:rStyle w:val="Emphasis"/>
          <w:rFonts w:eastAsia="Calibri"/>
        </w:rPr>
      </w:pPr>
      <w:r>
        <w:rPr>
          <w:rFonts w:eastAsia="Calibri"/>
        </w:rPr>
        <w:t xml:space="preserve">NEXT MEETING REMINDER: </w:t>
      </w:r>
      <w:r w:rsidR="0092069A">
        <w:rPr>
          <w:rFonts w:eastAsia="Calibri"/>
        </w:rPr>
        <w:t>May 24</w:t>
      </w:r>
      <w:proofErr w:type="gramStart"/>
      <w:r w:rsidR="0092069A" w:rsidRPr="0092069A">
        <w:rPr>
          <w:rFonts w:eastAsia="Calibri"/>
          <w:vertAlign w:val="superscript"/>
        </w:rPr>
        <w:t>th</w:t>
      </w:r>
      <w:r w:rsidR="0092069A">
        <w:rPr>
          <w:rFonts w:eastAsia="Calibri"/>
        </w:rPr>
        <w:t>,</w:t>
      </w:r>
      <w:r w:rsidRPr="00B222E0">
        <w:rPr>
          <w:rFonts w:eastAsia="Calibri"/>
          <w:vertAlign w:val="superscript"/>
        </w:rPr>
        <w:t>h</w:t>
      </w:r>
      <w:proofErr w:type="gramEnd"/>
      <w:r>
        <w:rPr>
          <w:rFonts w:eastAsia="Calibri"/>
        </w:rPr>
        <w:t xml:space="preserve"> 2023</w:t>
      </w:r>
      <w:r w:rsidR="00700F66">
        <w:rPr>
          <w:rFonts w:eastAsia="Calibri"/>
        </w:rPr>
        <w:t xml:space="preserve">  </w:t>
      </w:r>
    </w:p>
    <w:p w14:paraId="68690D74" w14:textId="2135FAE7" w:rsidR="00700F66" w:rsidRDefault="00700F66" w:rsidP="00B222E0">
      <w:pPr>
        <w:rPr>
          <w:rFonts w:eastAsia="Calibri"/>
        </w:rPr>
      </w:pPr>
    </w:p>
    <w:p w14:paraId="2EE728A4" w14:textId="750EE24F" w:rsidR="00700F66" w:rsidRDefault="00700F66" w:rsidP="00B222E0">
      <w:pPr>
        <w:rPr>
          <w:rFonts w:eastAsia="Calibri"/>
        </w:rPr>
      </w:pPr>
    </w:p>
    <w:p w14:paraId="570CDC85" w14:textId="29443E94" w:rsidR="00700F66" w:rsidRPr="00B222E0" w:rsidRDefault="00700F66" w:rsidP="00B222E0">
      <w:pPr>
        <w:rPr>
          <w:rFonts w:eastAsia="Calibri"/>
        </w:rPr>
      </w:pPr>
      <w:r>
        <w:rPr>
          <w:rFonts w:eastAsia="Calibri"/>
        </w:rPr>
        <w:lastRenderedPageBreak/>
        <w:t>ADJOURN</w:t>
      </w:r>
    </w:p>
    <w:p w14:paraId="28267B20" w14:textId="08268254" w:rsidR="00B222E0" w:rsidRDefault="00B222E0" w:rsidP="00B222E0">
      <w:pPr>
        <w:pStyle w:val="ListParagraph"/>
        <w:rPr>
          <w:rFonts w:eastAsia="Calibri"/>
        </w:rPr>
      </w:pPr>
    </w:p>
    <w:p w14:paraId="093FF87D" w14:textId="762C87DB" w:rsidR="00B222E0" w:rsidRDefault="00B222E0" w:rsidP="00B222E0">
      <w:pPr>
        <w:pStyle w:val="ListParagraph"/>
        <w:rPr>
          <w:rFonts w:eastAsia="Calibri"/>
        </w:rPr>
      </w:pPr>
    </w:p>
    <w:p w14:paraId="2564E275" w14:textId="0DFCD21A" w:rsidR="00B222E0" w:rsidRPr="00B222E0" w:rsidRDefault="00B222E0" w:rsidP="00B222E0">
      <w:pPr>
        <w:pStyle w:val="ListParagraph"/>
        <w:rPr>
          <w:rFonts w:eastAsia="Calibri"/>
        </w:rPr>
      </w:pPr>
      <w:r>
        <w:rPr>
          <w:rFonts w:eastAsia="Calibri"/>
        </w:rPr>
        <w:t xml:space="preserve">         </w:t>
      </w:r>
    </w:p>
    <w:sectPr w:rsidR="00B222E0" w:rsidRPr="00B222E0" w:rsidSect="00A0165A">
      <w:headerReference w:type="default" r:id="rId8"/>
      <w:footerReference w:type="default" r:id="rId9"/>
      <w:pgSz w:w="12240" w:h="15840" w:code="1"/>
      <w:pgMar w:top="720" w:right="1440" w:bottom="72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83486" w14:textId="77777777" w:rsidR="008A39AD" w:rsidRDefault="008A39AD">
      <w:r>
        <w:separator/>
      </w:r>
    </w:p>
  </w:endnote>
  <w:endnote w:type="continuationSeparator" w:id="0">
    <w:p w14:paraId="3A0D8B8A" w14:textId="77777777" w:rsidR="008A39AD" w:rsidRDefault="008A3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73A4" w14:textId="77777777" w:rsidR="00FC4A1C" w:rsidRDefault="00FC4A1C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13F4CD9D" w14:textId="77777777" w:rsidR="00FC4A1C" w:rsidRDefault="00FC4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6DDA9" w14:textId="77777777" w:rsidR="008A39AD" w:rsidRDefault="008A39AD">
      <w:r>
        <w:separator/>
      </w:r>
    </w:p>
  </w:footnote>
  <w:footnote w:type="continuationSeparator" w:id="0">
    <w:p w14:paraId="15FBBD0C" w14:textId="77777777" w:rsidR="008A39AD" w:rsidRDefault="008A3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11046" w14:textId="77777777" w:rsidR="00932ACB" w:rsidRDefault="00535C7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18A5BE" wp14:editId="189B3B53">
          <wp:simplePos x="0" y="0"/>
          <wp:positionH relativeFrom="page">
            <wp:posOffset>68580</wp:posOffset>
          </wp:positionH>
          <wp:positionV relativeFrom="paragraph">
            <wp:posOffset>-198120</wp:posOffset>
          </wp:positionV>
          <wp:extent cx="7780020" cy="10058400"/>
          <wp:effectExtent l="0" t="0" r="0" b="0"/>
          <wp:wrapNone/>
          <wp:docPr id="34" name="Picture 34" descr="Letterhead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25D"/>
    <w:multiLevelType w:val="hybridMultilevel"/>
    <w:tmpl w:val="391A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B5BCF"/>
    <w:multiLevelType w:val="hybridMultilevel"/>
    <w:tmpl w:val="74A0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00D4"/>
    <w:multiLevelType w:val="hybridMultilevel"/>
    <w:tmpl w:val="4CDE555E"/>
    <w:lvl w:ilvl="0" w:tplc="6A641A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422614"/>
    <w:multiLevelType w:val="hybridMultilevel"/>
    <w:tmpl w:val="F5A8DE7E"/>
    <w:lvl w:ilvl="0" w:tplc="D3C60F28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5A996EC5"/>
    <w:multiLevelType w:val="hybridMultilevel"/>
    <w:tmpl w:val="BFDE1892"/>
    <w:lvl w:ilvl="0" w:tplc="D852684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767192081">
    <w:abstractNumId w:val="0"/>
  </w:num>
  <w:num w:numId="2" w16cid:durableId="95953589">
    <w:abstractNumId w:val="1"/>
  </w:num>
  <w:num w:numId="3" w16cid:durableId="259871146">
    <w:abstractNumId w:val="2"/>
  </w:num>
  <w:num w:numId="4" w16cid:durableId="1953515407">
    <w:abstractNumId w:val="4"/>
  </w:num>
  <w:num w:numId="5" w16cid:durableId="1169902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E6D"/>
    <w:rsid w:val="00000812"/>
    <w:rsid w:val="00000E5F"/>
    <w:rsid w:val="00001C98"/>
    <w:rsid w:val="0000297C"/>
    <w:rsid w:val="00002E0B"/>
    <w:rsid w:val="00004139"/>
    <w:rsid w:val="0000499A"/>
    <w:rsid w:val="0000532B"/>
    <w:rsid w:val="00005B72"/>
    <w:rsid w:val="000061C5"/>
    <w:rsid w:val="000072C0"/>
    <w:rsid w:val="00010741"/>
    <w:rsid w:val="000118A6"/>
    <w:rsid w:val="000122A9"/>
    <w:rsid w:val="000125E7"/>
    <w:rsid w:val="000133D3"/>
    <w:rsid w:val="0001516F"/>
    <w:rsid w:val="00020546"/>
    <w:rsid w:val="0002061C"/>
    <w:rsid w:val="0002189C"/>
    <w:rsid w:val="00021D11"/>
    <w:rsid w:val="00021FC4"/>
    <w:rsid w:val="0002267C"/>
    <w:rsid w:val="0002298F"/>
    <w:rsid w:val="00023982"/>
    <w:rsid w:val="000250D4"/>
    <w:rsid w:val="00026B75"/>
    <w:rsid w:val="00030515"/>
    <w:rsid w:val="00030A84"/>
    <w:rsid w:val="0003240E"/>
    <w:rsid w:val="0003272A"/>
    <w:rsid w:val="00032A0D"/>
    <w:rsid w:val="0003338D"/>
    <w:rsid w:val="00033F48"/>
    <w:rsid w:val="00035912"/>
    <w:rsid w:val="00041777"/>
    <w:rsid w:val="00042AAB"/>
    <w:rsid w:val="000449BC"/>
    <w:rsid w:val="00046A7B"/>
    <w:rsid w:val="0005020B"/>
    <w:rsid w:val="00050D21"/>
    <w:rsid w:val="00050D2A"/>
    <w:rsid w:val="00052503"/>
    <w:rsid w:val="000535E0"/>
    <w:rsid w:val="00053F85"/>
    <w:rsid w:val="000543DF"/>
    <w:rsid w:val="0005462D"/>
    <w:rsid w:val="00054800"/>
    <w:rsid w:val="000553DD"/>
    <w:rsid w:val="0005681E"/>
    <w:rsid w:val="000573F0"/>
    <w:rsid w:val="000579F7"/>
    <w:rsid w:val="00057B1E"/>
    <w:rsid w:val="00060354"/>
    <w:rsid w:val="0006048F"/>
    <w:rsid w:val="00060D7A"/>
    <w:rsid w:val="00060DE3"/>
    <w:rsid w:val="000612AC"/>
    <w:rsid w:val="00062411"/>
    <w:rsid w:val="000625C0"/>
    <w:rsid w:val="00063BCB"/>
    <w:rsid w:val="00063D8A"/>
    <w:rsid w:val="00064014"/>
    <w:rsid w:val="00065764"/>
    <w:rsid w:val="00065C7B"/>
    <w:rsid w:val="00065F2A"/>
    <w:rsid w:val="0006799E"/>
    <w:rsid w:val="00070D09"/>
    <w:rsid w:val="00070F86"/>
    <w:rsid w:val="00071575"/>
    <w:rsid w:val="00072174"/>
    <w:rsid w:val="00072193"/>
    <w:rsid w:val="00072E35"/>
    <w:rsid w:val="000730FE"/>
    <w:rsid w:val="00073F19"/>
    <w:rsid w:val="00075E07"/>
    <w:rsid w:val="00076CD2"/>
    <w:rsid w:val="00077FB2"/>
    <w:rsid w:val="00081320"/>
    <w:rsid w:val="00081959"/>
    <w:rsid w:val="00082BB5"/>
    <w:rsid w:val="00082C9A"/>
    <w:rsid w:val="000830E4"/>
    <w:rsid w:val="000842D6"/>
    <w:rsid w:val="00084D6D"/>
    <w:rsid w:val="00085758"/>
    <w:rsid w:val="00086585"/>
    <w:rsid w:val="00086BCF"/>
    <w:rsid w:val="0009004C"/>
    <w:rsid w:val="000908A4"/>
    <w:rsid w:val="00090B20"/>
    <w:rsid w:val="0009136B"/>
    <w:rsid w:val="00091452"/>
    <w:rsid w:val="00091C9E"/>
    <w:rsid w:val="000926DC"/>
    <w:rsid w:val="00094421"/>
    <w:rsid w:val="00094787"/>
    <w:rsid w:val="000952D8"/>
    <w:rsid w:val="000A050D"/>
    <w:rsid w:val="000A0B6B"/>
    <w:rsid w:val="000A0F98"/>
    <w:rsid w:val="000A2177"/>
    <w:rsid w:val="000A29E6"/>
    <w:rsid w:val="000A2DA6"/>
    <w:rsid w:val="000A4076"/>
    <w:rsid w:val="000A498F"/>
    <w:rsid w:val="000A4D44"/>
    <w:rsid w:val="000A6A16"/>
    <w:rsid w:val="000A6E5A"/>
    <w:rsid w:val="000B07DE"/>
    <w:rsid w:val="000B12D4"/>
    <w:rsid w:val="000B140E"/>
    <w:rsid w:val="000B22E3"/>
    <w:rsid w:val="000B25A6"/>
    <w:rsid w:val="000B3A0F"/>
    <w:rsid w:val="000B51B1"/>
    <w:rsid w:val="000B5FF6"/>
    <w:rsid w:val="000B6467"/>
    <w:rsid w:val="000B6BD2"/>
    <w:rsid w:val="000B7064"/>
    <w:rsid w:val="000B72A3"/>
    <w:rsid w:val="000B7C0A"/>
    <w:rsid w:val="000B7DDD"/>
    <w:rsid w:val="000C05BD"/>
    <w:rsid w:val="000C20E8"/>
    <w:rsid w:val="000C3712"/>
    <w:rsid w:val="000C5C12"/>
    <w:rsid w:val="000C68D1"/>
    <w:rsid w:val="000C6BA9"/>
    <w:rsid w:val="000C7468"/>
    <w:rsid w:val="000C7529"/>
    <w:rsid w:val="000D12BE"/>
    <w:rsid w:val="000D13DB"/>
    <w:rsid w:val="000D245D"/>
    <w:rsid w:val="000D2C10"/>
    <w:rsid w:val="000D347E"/>
    <w:rsid w:val="000D365B"/>
    <w:rsid w:val="000D3D89"/>
    <w:rsid w:val="000D451C"/>
    <w:rsid w:val="000D5878"/>
    <w:rsid w:val="000D6C50"/>
    <w:rsid w:val="000D77BA"/>
    <w:rsid w:val="000D7B2F"/>
    <w:rsid w:val="000E0085"/>
    <w:rsid w:val="000E0819"/>
    <w:rsid w:val="000E3397"/>
    <w:rsid w:val="000E4177"/>
    <w:rsid w:val="000E4E3A"/>
    <w:rsid w:val="000E542D"/>
    <w:rsid w:val="000E5622"/>
    <w:rsid w:val="000E58F0"/>
    <w:rsid w:val="000E7A78"/>
    <w:rsid w:val="000F074B"/>
    <w:rsid w:val="000F1B6E"/>
    <w:rsid w:val="000F237D"/>
    <w:rsid w:val="000F3384"/>
    <w:rsid w:val="000F3BF3"/>
    <w:rsid w:val="000F625D"/>
    <w:rsid w:val="000F6BF8"/>
    <w:rsid w:val="000F7BEA"/>
    <w:rsid w:val="000F7DB7"/>
    <w:rsid w:val="00100C1E"/>
    <w:rsid w:val="00101691"/>
    <w:rsid w:val="0010497B"/>
    <w:rsid w:val="00104D9F"/>
    <w:rsid w:val="00105BC7"/>
    <w:rsid w:val="00106089"/>
    <w:rsid w:val="00106480"/>
    <w:rsid w:val="001125CD"/>
    <w:rsid w:val="00112BFD"/>
    <w:rsid w:val="00112EA3"/>
    <w:rsid w:val="00113941"/>
    <w:rsid w:val="001151AA"/>
    <w:rsid w:val="00115A2A"/>
    <w:rsid w:val="00117F59"/>
    <w:rsid w:val="00121338"/>
    <w:rsid w:val="00122875"/>
    <w:rsid w:val="00122A14"/>
    <w:rsid w:val="001267A0"/>
    <w:rsid w:val="00131CCB"/>
    <w:rsid w:val="00137830"/>
    <w:rsid w:val="00137C57"/>
    <w:rsid w:val="0014092A"/>
    <w:rsid w:val="00140A93"/>
    <w:rsid w:val="0014135C"/>
    <w:rsid w:val="001427F9"/>
    <w:rsid w:val="00143664"/>
    <w:rsid w:val="0014395B"/>
    <w:rsid w:val="001446B9"/>
    <w:rsid w:val="00146417"/>
    <w:rsid w:val="001472EA"/>
    <w:rsid w:val="001476B7"/>
    <w:rsid w:val="00147E76"/>
    <w:rsid w:val="001503ED"/>
    <w:rsid w:val="001568BC"/>
    <w:rsid w:val="001569B8"/>
    <w:rsid w:val="00157233"/>
    <w:rsid w:val="0016130E"/>
    <w:rsid w:val="001615A5"/>
    <w:rsid w:val="0016213E"/>
    <w:rsid w:val="0016286E"/>
    <w:rsid w:val="00162E41"/>
    <w:rsid w:val="00164053"/>
    <w:rsid w:val="001646D0"/>
    <w:rsid w:val="00164B0A"/>
    <w:rsid w:val="00165060"/>
    <w:rsid w:val="00165ED0"/>
    <w:rsid w:val="00166A2A"/>
    <w:rsid w:val="00166FBB"/>
    <w:rsid w:val="00167767"/>
    <w:rsid w:val="00167863"/>
    <w:rsid w:val="001679D3"/>
    <w:rsid w:val="00167C1F"/>
    <w:rsid w:val="00167C3E"/>
    <w:rsid w:val="00167E5C"/>
    <w:rsid w:val="0017064D"/>
    <w:rsid w:val="00171246"/>
    <w:rsid w:val="00171513"/>
    <w:rsid w:val="00174388"/>
    <w:rsid w:val="0017488B"/>
    <w:rsid w:val="00174F25"/>
    <w:rsid w:val="00176B64"/>
    <w:rsid w:val="0017727C"/>
    <w:rsid w:val="00177726"/>
    <w:rsid w:val="00183657"/>
    <w:rsid w:val="0018367B"/>
    <w:rsid w:val="0018409F"/>
    <w:rsid w:val="001840B7"/>
    <w:rsid w:val="001848DF"/>
    <w:rsid w:val="00184A66"/>
    <w:rsid w:val="00184DD6"/>
    <w:rsid w:val="001860A7"/>
    <w:rsid w:val="001865A4"/>
    <w:rsid w:val="00186E80"/>
    <w:rsid w:val="001927FA"/>
    <w:rsid w:val="0019291E"/>
    <w:rsid w:val="00192959"/>
    <w:rsid w:val="00192F83"/>
    <w:rsid w:val="001933F0"/>
    <w:rsid w:val="00196A79"/>
    <w:rsid w:val="001976BD"/>
    <w:rsid w:val="001979E4"/>
    <w:rsid w:val="00197D00"/>
    <w:rsid w:val="001A20F8"/>
    <w:rsid w:val="001A322D"/>
    <w:rsid w:val="001A62F2"/>
    <w:rsid w:val="001A6D06"/>
    <w:rsid w:val="001A6E14"/>
    <w:rsid w:val="001A7CC8"/>
    <w:rsid w:val="001B041B"/>
    <w:rsid w:val="001B1258"/>
    <w:rsid w:val="001B1426"/>
    <w:rsid w:val="001B1F89"/>
    <w:rsid w:val="001B33E2"/>
    <w:rsid w:val="001B3460"/>
    <w:rsid w:val="001B4D1E"/>
    <w:rsid w:val="001B5011"/>
    <w:rsid w:val="001B6F63"/>
    <w:rsid w:val="001B70DF"/>
    <w:rsid w:val="001B7A65"/>
    <w:rsid w:val="001B7E46"/>
    <w:rsid w:val="001C000C"/>
    <w:rsid w:val="001C0A3F"/>
    <w:rsid w:val="001C0CCD"/>
    <w:rsid w:val="001C16A2"/>
    <w:rsid w:val="001C2E4E"/>
    <w:rsid w:val="001C3429"/>
    <w:rsid w:val="001C3BB4"/>
    <w:rsid w:val="001C4E23"/>
    <w:rsid w:val="001C5C8A"/>
    <w:rsid w:val="001C755F"/>
    <w:rsid w:val="001D20D5"/>
    <w:rsid w:val="001D29AE"/>
    <w:rsid w:val="001D35E0"/>
    <w:rsid w:val="001D49DB"/>
    <w:rsid w:val="001D5584"/>
    <w:rsid w:val="001D5866"/>
    <w:rsid w:val="001D646E"/>
    <w:rsid w:val="001D6473"/>
    <w:rsid w:val="001E09F9"/>
    <w:rsid w:val="001E288F"/>
    <w:rsid w:val="001E3588"/>
    <w:rsid w:val="001E3662"/>
    <w:rsid w:val="001E4E88"/>
    <w:rsid w:val="001E644F"/>
    <w:rsid w:val="001E7117"/>
    <w:rsid w:val="001F12EB"/>
    <w:rsid w:val="001F1ABA"/>
    <w:rsid w:val="001F1DA3"/>
    <w:rsid w:val="001F2C1A"/>
    <w:rsid w:val="001F33EF"/>
    <w:rsid w:val="001F3642"/>
    <w:rsid w:val="001F3FCB"/>
    <w:rsid w:val="001F57E4"/>
    <w:rsid w:val="001F5B03"/>
    <w:rsid w:val="001F5E2E"/>
    <w:rsid w:val="001F5ED9"/>
    <w:rsid w:val="001F6013"/>
    <w:rsid w:val="001F6CB0"/>
    <w:rsid w:val="001F7CCF"/>
    <w:rsid w:val="001F7F15"/>
    <w:rsid w:val="002006CC"/>
    <w:rsid w:val="00200A8A"/>
    <w:rsid w:val="00200C1A"/>
    <w:rsid w:val="002035B2"/>
    <w:rsid w:val="00205775"/>
    <w:rsid w:val="00205D1E"/>
    <w:rsid w:val="00205EBC"/>
    <w:rsid w:val="00206364"/>
    <w:rsid w:val="0020755C"/>
    <w:rsid w:val="00210064"/>
    <w:rsid w:val="002115C4"/>
    <w:rsid w:val="00211DFF"/>
    <w:rsid w:val="00212734"/>
    <w:rsid w:val="00213024"/>
    <w:rsid w:val="00213031"/>
    <w:rsid w:val="00213441"/>
    <w:rsid w:val="0021475B"/>
    <w:rsid w:val="002151FD"/>
    <w:rsid w:val="00220BD9"/>
    <w:rsid w:val="00220D71"/>
    <w:rsid w:val="00220F7D"/>
    <w:rsid w:val="00220F93"/>
    <w:rsid w:val="0022320D"/>
    <w:rsid w:val="0022405F"/>
    <w:rsid w:val="00224DAF"/>
    <w:rsid w:val="00224FA2"/>
    <w:rsid w:val="0022682A"/>
    <w:rsid w:val="00227181"/>
    <w:rsid w:val="002272A2"/>
    <w:rsid w:val="00227C7A"/>
    <w:rsid w:val="00231261"/>
    <w:rsid w:val="00232CF5"/>
    <w:rsid w:val="002333AE"/>
    <w:rsid w:val="00233A45"/>
    <w:rsid w:val="00234D81"/>
    <w:rsid w:val="002415D6"/>
    <w:rsid w:val="0024187E"/>
    <w:rsid w:val="00242684"/>
    <w:rsid w:val="002433B9"/>
    <w:rsid w:val="002449AD"/>
    <w:rsid w:val="002460FC"/>
    <w:rsid w:val="002472F1"/>
    <w:rsid w:val="00247804"/>
    <w:rsid w:val="00247869"/>
    <w:rsid w:val="0025154C"/>
    <w:rsid w:val="00251AB4"/>
    <w:rsid w:val="00251C48"/>
    <w:rsid w:val="00252E34"/>
    <w:rsid w:val="00253596"/>
    <w:rsid w:val="00253627"/>
    <w:rsid w:val="00253A44"/>
    <w:rsid w:val="00253B13"/>
    <w:rsid w:val="00254295"/>
    <w:rsid w:val="00255018"/>
    <w:rsid w:val="0025505F"/>
    <w:rsid w:val="00255AEC"/>
    <w:rsid w:val="002573A0"/>
    <w:rsid w:val="0026161D"/>
    <w:rsid w:val="00263228"/>
    <w:rsid w:val="002637B6"/>
    <w:rsid w:val="002651DE"/>
    <w:rsid w:val="0026545D"/>
    <w:rsid w:val="00265710"/>
    <w:rsid w:val="002657EB"/>
    <w:rsid w:val="00266489"/>
    <w:rsid w:val="00266648"/>
    <w:rsid w:val="00266815"/>
    <w:rsid w:val="002717D8"/>
    <w:rsid w:val="00273D4D"/>
    <w:rsid w:val="002740F6"/>
    <w:rsid w:val="0027416A"/>
    <w:rsid w:val="002743CD"/>
    <w:rsid w:val="00274461"/>
    <w:rsid w:val="002746EE"/>
    <w:rsid w:val="00274AA6"/>
    <w:rsid w:val="002750A0"/>
    <w:rsid w:val="00276455"/>
    <w:rsid w:val="00276740"/>
    <w:rsid w:val="00276B8A"/>
    <w:rsid w:val="0028050B"/>
    <w:rsid w:val="00281181"/>
    <w:rsid w:val="00281FDF"/>
    <w:rsid w:val="0028214E"/>
    <w:rsid w:val="00282853"/>
    <w:rsid w:val="0028636C"/>
    <w:rsid w:val="0028709F"/>
    <w:rsid w:val="0029074E"/>
    <w:rsid w:val="00290E25"/>
    <w:rsid w:val="00291943"/>
    <w:rsid w:val="00291C3A"/>
    <w:rsid w:val="00291F2B"/>
    <w:rsid w:val="00291FEA"/>
    <w:rsid w:val="00293EAA"/>
    <w:rsid w:val="00293FC1"/>
    <w:rsid w:val="0029516B"/>
    <w:rsid w:val="00296053"/>
    <w:rsid w:val="00296F6E"/>
    <w:rsid w:val="0029705E"/>
    <w:rsid w:val="002A1276"/>
    <w:rsid w:val="002A2DF8"/>
    <w:rsid w:val="002A44A0"/>
    <w:rsid w:val="002A65C0"/>
    <w:rsid w:val="002A6B4B"/>
    <w:rsid w:val="002A77FE"/>
    <w:rsid w:val="002A7CEA"/>
    <w:rsid w:val="002B0115"/>
    <w:rsid w:val="002B053E"/>
    <w:rsid w:val="002B06F8"/>
    <w:rsid w:val="002B085F"/>
    <w:rsid w:val="002B1D0E"/>
    <w:rsid w:val="002B2546"/>
    <w:rsid w:val="002B411B"/>
    <w:rsid w:val="002B5B1D"/>
    <w:rsid w:val="002B5B6C"/>
    <w:rsid w:val="002B67AF"/>
    <w:rsid w:val="002B6D37"/>
    <w:rsid w:val="002B7574"/>
    <w:rsid w:val="002B784E"/>
    <w:rsid w:val="002B7E78"/>
    <w:rsid w:val="002C090B"/>
    <w:rsid w:val="002C145F"/>
    <w:rsid w:val="002C2297"/>
    <w:rsid w:val="002C2D43"/>
    <w:rsid w:val="002C52E3"/>
    <w:rsid w:val="002C6A4B"/>
    <w:rsid w:val="002C70A8"/>
    <w:rsid w:val="002C7484"/>
    <w:rsid w:val="002C7B79"/>
    <w:rsid w:val="002C7E96"/>
    <w:rsid w:val="002D0E54"/>
    <w:rsid w:val="002D279D"/>
    <w:rsid w:val="002D344D"/>
    <w:rsid w:val="002D3997"/>
    <w:rsid w:val="002D4202"/>
    <w:rsid w:val="002D4B40"/>
    <w:rsid w:val="002D5B4A"/>
    <w:rsid w:val="002D5B9E"/>
    <w:rsid w:val="002D6EF2"/>
    <w:rsid w:val="002E048D"/>
    <w:rsid w:val="002E240B"/>
    <w:rsid w:val="002E3864"/>
    <w:rsid w:val="002E58EA"/>
    <w:rsid w:val="002F1A19"/>
    <w:rsid w:val="002F2B2E"/>
    <w:rsid w:val="002F3290"/>
    <w:rsid w:val="002F36E3"/>
    <w:rsid w:val="002F5BCC"/>
    <w:rsid w:val="002F651D"/>
    <w:rsid w:val="002F6A99"/>
    <w:rsid w:val="002F6C6D"/>
    <w:rsid w:val="002F6F37"/>
    <w:rsid w:val="002F766B"/>
    <w:rsid w:val="003001E2"/>
    <w:rsid w:val="003003F0"/>
    <w:rsid w:val="003014CE"/>
    <w:rsid w:val="003018B1"/>
    <w:rsid w:val="00304D6C"/>
    <w:rsid w:val="00306815"/>
    <w:rsid w:val="003068D9"/>
    <w:rsid w:val="003071EB"/>
    <w:rsid w:val="003071FD"/>
    <w:rsid w:val="0031050F"/>
    <w:rsid w:val="003106B1"/>
    <w:rsid w:val="00310860"/>
    <w:rsid w:val="00310FC3"/>
    <w:rsid w:val="0031221E"/>
    <w:rsid w:val="0031227B"/>
    <w:rsid w:val="00312ED7"/>
    <w:rsid w:val="00312F42"/>
    <w:rsid w:val="00312FE8"/>
    <w:rsid w:val="00315350"/>
    <w:rsid w:val="0031558A"/>
    <w:rsid w:val="003166B9"/>
    <w:rsid w:val="00316965"/>
    <w:rsid w:val="00316E78"/>
    <w:rsid w:val="00316ECE"/>
    <w:rsid w:val="003170D3"/>
    <w:rsid w:val="003177C5"/>
    <w:rsid w:val="00320CC2"/>
    <w:rsid w:val="0032121E"/>
    <w:rsid w:val="003223C3"/>
    <w:rsid w:val="00322522"/>
    <w:rsid w:val="00323702"/>
    <w:rsid w:val="00324878"/>
    <w:rsid w:val="00324C79"/>
    <w:rsid w:val="00324E5C"/>
    <w:rsid w:val="00325C9F"/>
    <w:rsid w:val="00327494"/>
    <w:rsid w:val="00327931"/>
    <w:rsid w:val="00327AD6"/>
    <w:rsid w:val="00330924"/>
    <w:rsid w:val="00331C8A"/>
    <w:rsid w:val="00331F67"/>
    <w:rsid w:val="00332834"/>
    <w:rsid w:val="00332C05"/>
    <w:rsid w:val="00334551"/>
    <w:rsid w:val="0033509D"/>
    <w:rsid w:val="00336F5E"/>
    <w:rsid w:val="0034205E"/>
    <w:rsid w:val="00342A3E"/>
    <w:rsid w:val="00342E9A"/>
    <w:rsid w:val="00344005"/>
    <w:rsid w:val="003453CA"/>
    <w:rsid w:val="00347890"/>
    <w:rsid w:val="003503A2"/>
    <w:rsid w:val="00350533"/>
    <w:rsid w:val="0035078F"/>
    <w:rsid w:val="00353DD7"/>
    <w:rsid w:val="00354351"/>
    <w:rsid w:val="0035527A"/>
    <w:rsid w:val="00355EDF"/>
    <w:rsid w:val="0035631F"/>
    <w:rsid w:val="00356FAA"/>
    <w:rsid w:val="0035745D"/>
    <w:rsid w:val="00360596"/>
    <w:rsid w:val="003611F8"/>
    <w:rsid w:val="00362763"/>
    <w:rsid w:val="00362A40"/>
    <w:rsid w:val="003639EE"/>
    <w:rsid w:val="00364532"/>
    <w:rsid w:val="00364A75"/>
    <w:rsid w:val="00364BE2"/>
    <w:rsid w:val="00364CE9"/>
    <w:rsid w:val="00364ED0"/>
    <w:rsid w:val="0036526A"/>
    <w:rsid w:val="00365C42"/>
    <w:rsid w:val="00366A03"/>
    <w:rsid w:val="003675A2"/>
    <w:rsid w:val="00367945"/>
    <w:rsid w:val="00367EF5"/>
    <w:rsid w:val="00370836"/>
    <w:rsid w:val="0037102B"/>
    <w:rsid w:val="00371942"/>
    <w:rsid w:val="003719C0"/>
    <w:rsid w:val="00371F86"/>
    <w:rsid w:val="00372DB9"/>
    <w:rsid w:val="00373331"/>
    <w:rsid w:val="003733DD"/>
    <w:rsid w:val="00374337"/>
    <w:rsid w:val="00375096"/>
    <w:rsid w:val="00375310"/>
    <w:rsid w:val="0037555F"/>
    <w:rsid w:val="00377E6D"/>
    <w:rsid w:val="0038025E"/>
    <w:rsid w:val="0038443A"/>
    <w:rsid w:val="00385265"/>
    <w:rsid w:val="003852D6"/>
    <w:rsid w:val="00385D13"/>
    <w:rsid w:val="00386F3F"/>
    <w:rsid w:val="003901AE"/>
    <w:rsid w:val="003910C3"/>
    <w:rsid w:val="003914E2"/>
    <w:rsid w:val="00391A6A"/>
    <w:rsid w:val="00391AD4"/>
    <w:rsid w:val="00393523"/>
    <w:rsid w:val="0039497D"/>
    <w:rsid w:val="00394997"/>
    <w:rsid w:val="0039507C"/>
    <w:rsid w:val="003951B7"/>
    <w:rsid w:val="003954CE"/>
    <w:rsid w:val="00396C84"/>
    <w:rsid w:val="003977C1"/>
    <w:rsid w:val="003977CB"/>
    <w:rsid w:val="00397EFC"/>
    <w:rsid w:val="003A003F"/>
    <w:rsid w:val="003A129E"/>
    <w:rsid w:val="003A1E01"/>
    <w:rsid w:val="003A2AB4"/>
    <w:rsid w:val="003A4B7D"/>
    <w:rsid w:val="003A5097"/>
    <w:rsid w:val="003A5581"/>
    <w:rsid w:val="003B0C04"/>
    <w:rsid w:val="003B2362"/>
    <w:rsid w:val="003B242C"/>
    <w:rsid w:val="003B3D91"/>
    <w:rsid w:val="003B4362"/>
    <w:rsid w:val="003B493E"/>
    <w:rsid w:val="003B6B20"/>
    <w:rsid w:val="003B6BA3"/>
    <w:rsid w:val="003B7AF0"/>
    <w:rsid w:val="003C0408"/>
    <w:rsid w:val="003C07A6"/>
    <w:rsid w:val="003C1512"/>
    <w:rsid w:val="003C18B0"/>
    <w:rsid w:val="003C27C7"/>
    <w:rsid w:val="003C2D75"/>
    <w:rsid w:val="003C2F91"/>
    <w:rsid w:val="003C7134"/>
    <w:rsid w:val="003C79BA"/>
    <w:rsid w:val="003D2A75"/>
    <w:rsid w:val="003D2DCB"/>
    <w:rsid w:val="003D3574"/>
    <w:rsid w:val="003D3943"/>
    <w:rsid w:val="003D3C15"/>
    <w:rsid w:val="003D40EB"/>
    <w:rsid w:val="003D4100"/>
    <w:rsid w:val="003D490B"/>
    <w:rsid w:val="003D52B0"/>
    <w:rsid w:val="003D5345"/>
    <w:rsid w:val="003D70C3"/>
    <w:rsid w:val="003E1DC5"/>
    <w:rsid w:val="003E3078"/>
    <w:rsid w:val="003E3137"/>
    <w:rsid w:val="003E3667"/>
    <w:rsid w:val="003E5BEE"/>
    <w:rsid w:val="003E5FA5"/>
    <w:rsid w:val="003E7C30"/>
    <w:rsid w:val="003F04E8"/>
    <w:rsid w:val="003F186B"/>
    <w:rsid w:val="003F26CD"/>
    <w:rsid w:val="003F29C4"/>
    <w:rsid w:val="003F3294"/>
    <w:rsid w:val="003F42B5"/>
    <w:rsid w:val="003F4A89"/>
    <w:rsid w:val="003F4B11"/>
    <w:rsid w:val="003F4B1C"/>
    <w:rsid w:val="003F4C5F"/>
    <w:rsid w:val="003F6D89"/>
    <w:rsid w:val="00401591"/>
    <w:rsid w:val="00403EA1"/>
    <w:rsid w:val="00407BC3"/>
    <w:rsid w:val="00412B87"/>
    <w:rsid w:val="0041385B"/>
    <w:rsid w:val="00413AA8"/>
    <w:rsid w:val="0041492E"/>
    <w:rsid w:val="0041531F"/>
    <w:rsid w:val="00415677"/>
    <w:rsid w:val="00417580"/>
    <w:rsid w:val="00420942"/>
    <w:rsid w:val="00421624"/>
    <w:rsid w:val="00421826"/>
    <w:rsid w:val="00423464"/>
    <w:rsid w:val="00423BD4"/>
    <w:rsid w:val="0042534E"/>
    <w:rsid w:val="00425387"/>
    <w:rsid w:val="00425FCA"/>
    <w:rsid w:val="00427B3E"/>
    <w:rsid w:val="00430539"/>
    <w:rsid w:val="00431347"/>
    <w:rsid w:val="0043150C"/>
    <w:rsid w:val="004327FA"/>
    <w:rsid w:val="004331AD"/>
    <w:rsid w:val="00433425"/>
    <w:rsid w:val="0043569A"/>
    <w:rsid w:val="004358E1"/>
    <w:rsid w:val="004364B4"/>
    <w:rsid w:val="0043711E"/>
    <w:rsid w:val="00437E6D"/>
    <w:rsid w:val="00440508"/>
    <w:rsid w:val="004411B9"/>
    <w:rsid w:val="00441929"/>
    <w:rsid w:val="00441AFD"/>
    <w:rsid w:val="00441B24"/>
    <w:rsid w:val="004425E1"/>
    <w:rsid w:val="0044470F"/>
    <w:rsid w:val="004457BE"/>
    <w:rsid w:val="00445A0E"/>
    <w:rsid w:val="00446029"/>
    <w:rsid w:val="0044788E"/>
    <w:rsid w:val="00450298"/>
    <w:rsid w:val="00450751"/>
    <w:rsid w:val="00450C05"/>
    <w:rsid w:val="00451110"/>
    <w:rsid w:val="004513AF"/>
    <w:rsid w:val="00451E8A"/>
    <w:rsid w:val="00453ADB"/>
    <w:rsid w:val="00454867"/>
    <w:rsid w:val="00456156"/>
    <w:rsid w:val="004565DC"/>
    <w:rsid w:val="004577A0"/>
    <w:rsid w:val="00457B38"/>
    <w:rsid w:val="004617EF"/>
    <w:rsid w:val="00462D84"/>
    <w:rsid w:val="0046397F"/>
    <w:rsid w:val="00463E3F"/>
    <w:rsid w:val="00464693"/>
    <w:rsid w:val="00465720"/>
    <w:rsid w:val="0046675A"/>
    <w:rsid w:val="00466C56"/>
    <w:rsid w:val="00466DF8"/>
    <w:rsid w:val="0047273B"/>
    <w:rsid w:val="004731D8"/>
    <w:rsid w:val="0047370F"/>
    <w:rsid w:val="004759DB"/>
    <w:rsid w:val="00476BEB"/>
    <w:rsid w:val="0048084E"/>
    <w:rsid w:val="004809C3"/>
    <w:rsid w:val="00481F9D"/>
    <w:rsid w:val="004830E2"/>
    <w:rsid w:val="00483565"/>
    <w:rsid w:val="004837DE"/>
    <w:rsid w:val="00484C84"/>
    <w:rsid w:val="00485C4C"/>
    <w:rsid w:val="004865C3"/>
    <w:rsid w:val="00486864"/>
    <w:rsid w:val="00486EC2"/>
    <w:rsid w:val="00491C45"/>
    <w:rsid w:val="00492652"/>
    <w:rsid w:val="00492861"/>
    <w:rsid w:val="0049363B"/>
    <w:rsid w:val="004960CC"/>
    <w:rsid w:val="00496E03"/>
    <w:rsid w:val="00497506"/>
    <w:rsid w:val="00497965"/>
    <w:rsid w:val="004A01E2"/>
    <w:rsid w:val="004A0913"/>
    <w:rsid w:val="004A1B15"/>
    <w:rsid w:val="004A3370"/>
    <w:rsid w:val="004A5EC1"/>
    <w:rsid w:val="004A5EC7"/>
    <w:rsid w:val="004A7219"/>
    <w:rsid w:val="004A764F"/>
    <w:rsid w:val="004A7874"/>
    <w:rsid w:val="004A7CA9"/>
    <w:rsid w:val="004B08D8"/>
    <w:rsid w:val="004B27D6"/>
    <w:rsid w:val="004B2FE7"/>
    <w:rsid w:val="004B3017"/>
    <w:rsid w:val="004B3690"/>
    <w:rsid w:val="004B36DD"/>
    <w:rsid w:val="004B38FE"/>
    <w:rsid w:val="004B4313"/>
    <w:rsid w:val="004B5B4D"/>
    <w:rsid w:val="004B645E"/>
    <w:rsid w:val="004C3277"/>
    <w:rsid w:val="004C3A0A"/>
    <w:rsid w:val="004C3E22"/>
    <w:rsid w:val="004C4ACA"/>
    <w:rsid w:val="004C6735"/>
    <w:rsid w:val="004C7512"/>
    <w:rsid w:val="004C7AF9"/>
    <w:rsid w:val="004C7F55"/>
    <w:rsid w:val="004D0E2C"/>
    <w:rsid w:val="004D0F5E"/>
    <w:rsid w:val="004D1BED"/>
    <w:rsid w:val="004D25E5"/>
    <w:rsid w:val="004D4485"/>
    <w:rsid w:val="004D5CCA"/>
    <w:rsid w:val="004D63CE"/>
    <w:rsid w:val="004D68A3"/>
    <w:rsid w:val="004D7737"/>
    <w:rsid w:val="004E01A0"/>
    <w:rsid w:val="004E0BC8"/>
    <w:rsid w:val="004E1847"/>
    <w:rsid w:val="004E2424"/>
    <w:rsid w:val="004E3DE5"/>
    <w:rsid w:val="004E5F9C"/>
    <w:rsid w:val="004E7426"/>
    <w:rsid w:val="004E75ED"/>
    <w:rsid w:val="004F007B"/>
    <w:rsid w:val="004F0DAB"/>
    <w:rsid w:val="004F1EED"/>
    <w:rsid w:val="004F392F"/>
    <w:rsid w:val="004F3A3E"/>
    <w:rsid w:val="004F3AF9"/>
    <w:rsid w:val="004F5B64"/>
    <w:rsid w:val="004F7A46"/>
    <w:rsid w:val="005017B2"/>
    <w:rsid w:val="00504124"/>
    <w:rsid w:val="00505FAD"/>
    <w:rsid w:val="005079E4"/>
    <w:rsid w:val="00507C33"/>
    <w:rsid w:val="00511FC7"/>
    <w:rsid w:val="0051251C"/>
    <w:rsid w:val="005125AE"/>
    <w:rsid w:val="005129F5"/>
    <w:rsid w:val="00512ADD"/>
    <w:rsid w:val="00513BDA"/>
    <w:rsid w:val="005148D6"/>
    <w:rsid w:val="00515472"/>
    <w:rsid w:val="005155B3"/>
    <w:rsid w:val="00517D6B"/>
    <w:rsid w:val="005200C5"/>
    <w:rsid w:val="0052130B"/>
    <w:rsid w:val="0052153F"/>
    <w:rsid w:val="00522266"/>
    <w:rsid w:val="00523785"/>
    <w:rsid w:val="00523D8D"/>
    <w:rsid w:val="00524273"/>
    <w:rsid w:val="00525B7C"/>
    <w:rsid w:val="00525B9B"/>
    <w:rsid w:val="00526182"/>
    <w:rsid w:val="00526246"/>
    <w:rsid w:val="00526D27"/>
    <w:rsid w:val="0052737D"/>
    <w:rsid w:val="005305E3"/>
    <w:rsid w:val="00530F26"/>
    <w:rsid w:val="00531947"/>
    <w:rsid w:val="00531989"/>
    <w:rsid w:val="00532125"/>
    <w:rsid w:val="00532D6B"/>
    <w:rsid w:val="00533BEF"/>
    <w:rsid w:val="00533F68"/>
    <w:rsid w:val="005345AC"/>
    <w:rsid w:val="005346BA"/>
    <w:rsid w:val="00535909"/>
    <w:rsid w:val="00535C78"/>
    <w:rsid w:val="0053722C"/>
    <w:rsid w:val="0053736F"/>
    <w:rsid w:val="005402FD"/>
    <w:rsid w:val="005415A1"/>
    <w:rsid w:val="00541769"/>
    <w:rsid w:val="00541A3D"/>
    <w:rsid w:val="00541F8B"/>
    <w:rsid w:val="00542478"/>
    <w:rsid w:val="0054548F"/>
    <w:rsid w:val="00555B31"/>
    <w:rsid w:val="005619F9"/>
    <w:rsid w:val="0056274C"/>
    <w:rsid w:val="00563591"/>
    <w:rsid w:val="0056392D"/>
    <w:rsid w:val="005644F6"/>
    <w:rsid w:val="0056470C"/>
    <w:rsid w:val="0056599A"/>
    <w:rsid w:val="005661CA"/>
    <w:rsid w:val="00567FBE"/>
    <w:rsid w:val="00573469"/>
    <w:rsid w:val="00573AA6"/>
    <w:rsid w:val="005743D4"/>
    <w:rsid w:val="0057467A"/>
    <w:rsid w:val="0057690C"/>
    <w:rsid w:val="00576E67"/>
    <w:rsid w:val="0057721E"/>
    <w:rsid w:val="00577783"/>
    <w:rsid w:val="00580C1C"/>
    <w:rsid w:val="00581E07"/>
    <w:rsid w:val="005822F0"/>
    <w:rsid w:val="005825F2"/>
    <w:rsid w:val="00582E3B"/>
    <w:rsid w:val="005834B4"/>
    <w:rsid w:val="00584924"/>
    <w:rsid w:val="00584964"/>
    <w:rsid w:val="005861D7"/>
    <w:rsid w:val="00586B76"/>
    <w:rsid w:val="00587846"/>
    <w:rsid w:val="005906AC"/>
    <w:rsid w:val="005908F6"/>
    <w:rsid w:val="00590B13"/>
    <w:rsid w:val="00592E0F"/>
    <w:rsid w:val="005940EE"/>
    <w:rsid w:val="00594BC7"/>
    <w:rsid w:val="0059572F"/>
    <w:rsid w:val="00596576"/>
    <w:rsid w:val="00596C49"/>
    <w:rsid w:val="00597363"/>
    <w:rsid w:val="00597ABE"/>
    <w:rsid w:val="005A1F58"/>
    <w:rsid w:val="005A21B0"/>
    <w:rsid w:val="005A24B5"/>
    <w:rsid w:val="005A27CF"/>
    <w:rsid w:val="005A29E6"/>
    <w:rsid w:val="005A2F61"/>
    <w:rsid w:val="005A353A"/>
    <w:rsid w:val="005A4CA3"/>
    <w:rsid w:val="005A56F4"/>
    <w:rsid w:val="005A6F7C"/>
    <w:rsid w:val="005A704D"/>
    <w:rsid w:val="005A71B8"/>
    <w:rsid w:val="005A7A7F"/>
    <w:rsid w:val="005B7A42"/>
    <w:rsid w:val="005B7AE4"/>
    <w:rsid w:val="005C0656"/>
    <w:rsid w:val="005C1F05"/>
    <w:rsid w:val="005C2684"/>
    <w:rsid w:val="005C27C0"/>
    <w:rsid w:val="005C44BC"/>
    <w:rsid w:val="005C5168"/>
    <w:rsid w:val="005C5573"/>
    <w:rsid w:val="005C563C"/>
    <w:rsid w:val="005C6544"/>
    <w:rsid w:val="005C6CDC"/>
    <w:rsid w:val="005D0E54"/>
    <w:rsid w:val="005D0F5B"/>
    <w:rsid w:val="005D11F4"/>
    <w:rsid w:val="005D1298"/>
    <w:rsid w:val="005D3183"/>
    <w:rsid w:val="005D3CD9"/>
    <w:rsid w:val="005D5B73"/>
    <w:rsid w:val="005E1C88"/>
    <w:rsid w:val="005E1DF5"/>
    <w:rsid w:val="005E24AF"/>
    <w:rsid w:val="005E42A5"/>
    <w:rsid w:val="005E4745"/>
    <w:rsid w:val="005E55EF"/>
    <w:rsid w:val="005E566E"/>
    <w:rsid w:val="005E6002"/>
    <w:rsid w:val="005E6BEF"/>
    <w:rsid w:val="005E751B"/>
    <w:rsid w:val="005E7E87"/>
    <w:rsid w:val="005F02B0"/>
    <w:rsid w:val="005F0B05"/>
    <w:rsid w:val="005F1F94"/>
    <w:rsid w:val="005F3258"/>
    <w:rsid w:val="005F3D5E"/>
    <w:rsid w:val="005F3F66"/>
    <w:rsid w:val="005F486F"/>
    <w:rsid w:val="005F7945"/>
    <w:rsid w:val="0060023D"/>
    <w:rsid w:val="006002B2"/>
    <w:rsid w:val="0060068E"/>
    <w:rsid w:val="00600F9B"/>
    <w:rsid w:val="00603494"/>
    <w:rsid w:val="00603D9B"/>
    <w:rsid w:val="00607983"/>
    <w:rsid w:val="006112BE"/>
    <w:rsid w:val="00611520"/>
    <w:rsid w:val="00611686"/>
    <w:rsid w:val="00611CBC"/>
    <w:rsid w:val="00612279"/>
    <w:rsid w:val="006128C1"/>
    <w:rsid w:val="006131AB"/>
    <w:rsid w:val="006139E1"/>
    <w:rsid w:val="00614B8E"/>
    <w:rsid w:val="00615977"/>
    <w:rsid w:val="00615FF5"/>
    <w:rsid w:val="00616517"/>
    <w:rsid w:val="00617BD8"/>
    <w:rsid w:val="00621069"/>
    <w:rsid w:val="00621B93"/>
    <w:rsid w:val="006223F1"/>
    <w:rsid w:val="00622508"/>
    <w:rsid w:val="00622A1E"/>
    <w:rsid w:val="00623E2D"/>
    <w:rsid w:val="00624149"/>
    <w:rsid w:val="00627252"/>
    <w:rsid w:val="00631AE8"/>
    <w:rsid w:val="00631BE3"/>
    <w:rsid w:val="00632039"/>
    <w:rsid w:val="0063228C"/>
    <w:rsid w:val="006338E8"/>
    <w:rsid w:val="00634087"/>
    <w:rsid w:val="00634208"/>
    <w:rsid w:val="006342ED"/>
    <w:rsid w:val="00634608"/>
    <w:rsid w:val="0063484D"/>
    <w:rsid w:val="006351A4"/>
    <w:rsid w:val="006351C1"/>
    <w:rsid w:val="00635C2F"/>
    <w:rsid w:val="006364B5"/>
    <w:rsid w:val="006367AB"/>
    <w:rsid w:val="00637485"/>
    <w:rsid w:val="0064258C"/>
    <w:rsid w:val="006438B3"/>
    <w:rsid w:val="00645AEE"/>
    <w:rsid w:val="0064616F"/>
    <w:rsid w:val="00647AFA"/>
    <w:rsid w:val="00647ECC"/>
    <w:rsid w:val="006509C7"/>
    <w:rsid w:val="00652F9B"/>
    <w:rsid w:val="00653742"/>
    <w:rsid w:val="006543E4"/>
    <w:rsid w:val="00657013"/>
    <w:rsid w:val="0065740D"/>
    <w:rsid w:val="00660961"/>
    <w:rsid w:val="0066140C"/>
    <w:rsid w:val="006626E4"/>
    <w:rsid w:val="00663076"/>
    <w:rsid w:val="006640C8"/>
    <w:rsid w:val="0066474E"/>
    <w:rsid w:val="00664F35"/>
    <w:rsid w:val="0067041C"/>
    <w:rsid w:val="00671D03"/>
    <w:rsid w:val="00672B56"/>
    <w:rsid w:val="0067418E"/>
    <w:rsid w:val="00674794"/>
    <w:rsid w:val="00674D87"/>
    <w:rsid w:val="00676B1C"/>
    <w:rsid w:val="00677C3B"/>
    <w:rsid w:val="00677DB9"/>
    <w:rsid w:val="00681034"/>
    <w:rsid w:val="00681BC3"/>
    <w:rsid w:val="00681F92"/>
    <w:rsid w:val="00683B1C"/>
    <w:rsid w:val="00683D6C"/>
    <w:rsid w:val="00684C90"/>
    <w:rsid w:val="00684DF0"/>
    <w:rsid w:val="00687586"/>
    <w:rsid w:val="006907AD"/>
    <w:rsid w:val="00690AD0"/>
    <w:rsid w:val="006966FD"/>
    <w:rsid w:val="00696CAA"/>
    <w:rsid w:val="00696F92"/>
    <w:rsid w:val="006A012B"/>
    <w:rsid w:val="006A175D"/>
    <w:rsid w:val="006A30F8"/>
    <w:rsid w:val="006A31E7"/>
    <w:rsid w:val="006B2F66"/>
    <w:rsid w:val="006B3DB5"/>
    <w:rsid w:val="006B42BE"/>
    <w:rsid w:val="006B5447"/>
    <w:rsid w:val="006B54E2"/>
    <w:rsid w:val="006B635A"/>
    <w:rsid w:val="006C024C"/>
    <w:rsid w:val="006C03CA"/>
    <w:rsid w:val="006C28D8"/>
    <w:rsid w:val="006C3500"/>
    <w:rsid w:val="006C371F"/>
    <w:rsid w:val="006C3CCB"/>
    <w:rsid w:val="006C48B8"/>
    <w:rsid w:val="006C5F67"/>
    <w:rsid w:val="006C661E"/>
    <w:rsid w:val="006C68A4"/>
    <w:rsid w:val="006C73D0"/>
    <w:rsid w:val="006D03A9"/>
    <w:rsid w:val="006D30ED"/>
    <w:rsid w:val="006D403A"/>
    <w:rsid w:val="006D4724"/>
    <w:rsid w:val="006E2333"/>
    <w:rsid w:val="006E34D5"/>
    <w:rsid w:val="006E442D"/>
    <w:rsid w:val="006E5865"/>
    <w:rsid w:val="006E761F"/>
    <w:rsid w:val="006E7BB1"/>
    <w:rsid w:val="006E7DCB"/>
    <w:rsid w:val="006F1298"/>
    <w:rsid w:val="006F18FC"/>
    <w:rsid w:val="006F1A0B"/>
    <w:rsid w:val="006F1E49"/>
    <w:rsid w:val="006F3305"/>
    <w:rsid w:val="006F3B72"/>
    <w:rsid w:val="006F4128"/>
    <w:rsid w:val="006F412C"/>
    <w:rsid w:val="006F428B"/>
    <w:rsid w:val="006F51F2"/>
    <w:rsid w:val="006F65AA"/>
    <w:rsid w:val="006F6FE6"/>
    <w:rsid w:val="006F7DED"/>
    <w:rsid w:val="0070040D"/>
    <w:rsid w:val="0070088C"/>
    <w:rsid w:val="00700F38"/>
    <w:rsid w:val="00700F66"/>
    <w:rsid w:val="00702271"/>
    <w:rsid w:val="00702EEF"/>
    <w:rsid w:val="00703B9E"/>
    <w:rsid w:val="00704564"/>
    <w:rsid w:val="007049CB"/>
    <w:rsid w:val="00704FB3"/>
    <w:rsid w:val="00705D20"/>
    <w:rsid w:val="007077E5"/>
    <w:rsid w:val="00707D9F"/>
    <w:rsid w:val="0071013C"/>
    <w:rsid w:val="00710361"/>
    <w:rsid w:val="007112B3"/>
    <w:rsid w:val="00711F07"/>
    <w:rsid w:val="00712848"/>
    <w:rsid w:val="00712A17"/>
    <w:rsid w:val="007155BD"/>
    <w:rsid w:val="00716865"/>
    <w:rsid w:val="0071766B"/>
    <w:rsid w:val="00717A35"/>
    <w:rsid w:val="00721E80"/>
    <w:rsid w:val="00722CFA"/>
    <w:rsid w:val="007251B9"/>
    <w:rsid w:val="007252E8"/>
    <w:rsid w:val="0072685D"/>
    <w:rsid w:val="00730484"/>
    <w:rsid w:val="00730B3F"/>
    <w:rsid w:val="00731DD0"/>
    <w:rsid w:val="00734DF4"/>
    <w:rsid w:val="00735C9F"/>
    <w:rsid w:val="007361D1"/>
    <w:rsid w:val="007362FF"/>
    <w:rsid w:val="0073685B"/>
    <w:rsid w:val="007372F9"/>
    <w:rsid w:val="00737CE9"/>
    <w:rsid w:val="007400BE"/>
    <w:rsid w:val="00741017"/>
    <w:rsid w:val="00741B59"/>
    <w:rsid w:val="00743379"/>
    <w:rsid w:val="00745927"/>
    <w:rsid w:val="00746138"/>
    <w:rsid w:val="00746BD0"/>
    <w:rsid w:val="00747AAE"/>
    <w:rsid w:val="00750708"/>
    <w:rsid w:val="00752185"/>
    <w:rsid w:val="00752323"/>
    <w:rsid w:val="00754684"/>
    <w:rsid w:val="00754AAB"/>
    <w:rsid w:val="00756653"/>
    <w:rsid w:val="00756867"/>
    <w:rsid w:val="00760ABC"/>
    <w:rsid w:val="00760E07"/>
    <w:rsid w:val="00760EFD"/>
    <w:rsid w:val="00762564"/>
    <w:rsid w:val="0076322E"/>
    <w:rsid w:val="0076496A"/>
    <w:rsid w:val="007649A5"/>
    <w:rsid w:val="00764A94"/>
    <w:rsid w:val="00764D94"/>
    <w:rsid w:val="007651C1"/>
    <w:rsid w:val="00766E32"/>
    <w:rsid w:val="00770CB5"/>
    <w:rsid w:val="00770F71"/>
    <w:rsid w:val="00771B04"/>
    <w:rsid w:val="00772B3F"/>
    <w:rsid w:val="007730AD"/>
    <w:rsid w:val="0077418F"/>
    <w:rsid w:val="0077479F"/>
    <w:rsid w:val="00774E49"/>
    <w:rsid w:val="00775288"/>
    <w:rsid w:val="007755B1"/>
    <w:rsid w:val="0077622E"/>
    <w:rsid w:val="007767DE"/>
    <w:rsid w:val="0077739B"/>
    <w:rsid w:val="00781F65"/>
    <w:rsid w:val="007833D0"/>
    <w:rsid w:val="00785776"/>
    <w:rsid w:val="00786620"/>
    <w:rsid w:val="0078714D"/>
    <w:rsid w:val="00790E21"/>
    <w:rsid w:val="00794619"/>
    <w:rsid w:val="00794BD0"/>
    <w:rsid w:val="00796846"/>
    <w:rsid w:val="0079743B"/>
    <w:rsid w:val="00797BAD"/>
    <w:rsid w:val="007A0E78"/>
    <w:rsid w:val="007A140F"/>
    <w:rsid w:val="007A26CF"/>
    <w:rsid w:val="007A26D6"/>
    <w:rsid w:val="007A2C4B"/>
    <w:rsid w:val="007A4C0E"/>
    <w:rsid w:val="007A55A3"/>
    <w:rsid w:val="007A5CC8"/>
    <w:rsid w:val="007A710B"/>
    <w:rsid w:val="007B07E4"/>
    <w:rsid w:val="007B0890"/>
    <w:rsid w:val="007B08B9"/>
    <w:rsid w:val="007B0F9B"/>
    <w:rsid w:val="007B1254"/>
    <w:rsid w:val="007B1878"/>
    <w:rsid w:val="007B1CE9"/>
    <w:rsid w:val="007B3012"/>
    <w:rsid w:val="007B3208"/>
    <w:rsid w:val="007B403E"/>
    <w:rsid w:val="007B5CC5"/>
    <w:rsid w:val="007C0037"/>
    <w:rsid w:val="007C0486"/>
    <w:rsid w:val="007C07AD"/>
    <w:rsid w:val="007C11A0"/>
    <w:rsid w:val="007C11F8"/>
    <w:rsid w:val="007C294E"/>
    <w:rsid w:val="007C33F1"/>
    <w:rsid w:val="007C568E"/>
    <w:rsid w:val="007C596E"/>
    <w:rsid w:val="007C72F1"/>
    <w:rsid w:val="007C7327"/>
    <w:rsid w:val="007C762C"/>
    <w:rsid w:val="007C778D"/>
    <w:rsid w:val="007D0232"/>
    <w:rsid w:val="007D0C6E"/>
    <w:rsid w:val="007D4E07"/>
    <w:rsid w:val="007D7974"/>
    <w:rsid w:val="007D7D0C"/>
    <w:rsid w:val="007E11FA"/>
    <w:rsid w:val="007E182F"/>
    <w:rsid w:val="007E24C3"/>
    <w:rsid w:val="007E353D"/>
    <w:rsid w:val="007E4A0F"/>
    <w:rsid w:val="007E4A57"/>
    <w:rsid w:val="007E567C"/>
    <w:rsid w:val="007E71C2"/>
    <w:rsid w:val="007F0F04"/>
    <w:rsid w:val="007F113C"/>
    <w:rsid w:val="007F173F"/>
    <w:rsid w:val="007F2842"/>
    <w:rsid w:val="007F2D98"/>
    <w:rsid w:val="007F3787"/>
    <w:rsid w:val="007F447E"/>
    <w:rsid w:val="007F4A05"/>
    <w:rsid w:val="007F53EA"/>
    <w:rsid w:val="00802413"/>
    <w:rsid w:val="0080485A"/>
    <w:rsid w:val="00804D62"/>
    <w:rsid w:val="0080501C"/>
    <w:rsid w:val="00805BC6"/>
    <w:rsid w:val="00806378"/>
    <w:rsid w:val="00810348"/>
    <w:rsid w:val="00810A8E"/>
    <w:rsid w:val="0081109A"/>
    <w:rsid w:val="008118A5"/>
    <w:rsid w:val="00811C31"/>
    <w:rsid w:val="00813570"/>
    <w:rsid w:val="00814AB5"/>
    <w:rsid w:val="00814C2E"/>
    <w:rsid w:val="00814DCD"/>
    <w:rsid w:val="008153EB"/>
    <w:rsid w:val="0082125B"/>
    <w:rsid w:val="008213B7"/>
    <w:rsid w:val="00821F8C"/>
    <w:rsid w:val="008226E8"/>
    <w:rsid w:val="00823D58"/>
    <w:rsid w:val="00825144"/>
    <w:rsid w:val="008264E1"/>
    <w:rsid w:val="00827698"/>
    <w:rsid w:val="00827A8F"/>
    <w:rsid w:val="00830A02"/>
    <w:rsid w:val="008357B0"/>
    <w:rsid w:val="00836F43"/>
    <w:rsid w:val="008405FB"/>
    <w:rsid w:val="00843DC5"/>
    <w:rsid w:val="00844C2E"/>
    <w:rsid w:val="008452FE"/>
    <w:rsid w:val="0084595E"/>
    <w:rsid w:val="008502F2"/>
    <w:rsid w:val="0085547E"/>
    <w:rsid w:val="00855B5F"/>
    <w:rsid w:val="008600F6"/>
    <w:rsid w:val="00860666"/>
    <w:rsid w:val="008613CE"/>
    <w:rsid w:val="0086177C"/>
    <w:rsid w:val="00861E56"/>
    <w:rsid w:val="00863086"/>
    <w:rsid w:val="00867394"/>
    <w:rsid w:val="00870C53"/>
    <w:rsid w:val="00871D64"/>
    <w:rsid w:val="00872CD9"/>
    <w:rsid w:val="008730F5"/>
    <w:rsid w:val="0087371E"/>
    <w:rsid w:val="00873CC5"/>
    <w:rsid w:val="008747FD"/>
    <w:rsid w:val="00874908"/>
    <w:rsid w:val="00874988"/>
    <w:rsid w:val="00874DB7"/>
    <w:rsid w:val="00876356"/>
    <w:rsid w:val="00880708"/>
    <w:rsid w:val="00880924"/>
    <w:rsid w:val="00880A4C"/>
    <w:rsid w:val="008815A1"/>
    <w:rsid w:val="00883C45"/>
    <w:rsid w:val="008843AC"/>
    <w:rsid w:val="00885467"/>
    <w:rsid w:val="00885A42"/>
    <w:rsid w:val="00887E09"/>
    <w:rsid w:val="0089034E"/>
    <w:rsid w:val="008916B2"/>
    <w:rsid w:val="00892823"/>
    <w:rsid w:val="00892DF9"/>
    <w:rsid w:val="00893AED"/>
    <w:rsid w:val="00893CDB"/>
    <w:rsid w:val="00894124"/>
    <w:rsid w:val="008945EA"/>
    <w:rsid w:val="00897625"/>
    <w:rsid w:val="00897CD5"/>
    <w:rsid w:val="008A170A"/>
    <w:rsid w:val="008A2715"/>
    <w:rsid w:val="008A2CD2"/>
    <w:rsid w:val="008A3634"/>
    <w:rsid w:val="008A36D3"/>
    <w:rsid w:val="008A39AD"/>
    <w:rsid w:val="008A3D03"/>
    <w:rsid w:val="008A3FD2"/>
    <w:rsid w:val="008A42F7"/>
    <w:rsid w:val="008A48BC"/>
    <w:rsid w:val="008A7673"/>
    <w:rsid w:val="008B091D"/>
    <w:rsid w:val="008B1090"/>
    <w:rsid w:val="008B1570"/>
    <w:rsid w:val="008B1719"/>
    <w:rsid w:val="008B2A79"/>
    <w:rsid w:val="008B2F09"/>
    <w:rsid w:val="008B359C"/>
    <w:rsid w:val="008B428D"/>
    <w:rsid w:val="008B5FC1"/>
    <w:rsid w:val="008B7350"/>
    <w:rsid w:val="008B7F4B"/>
    <w:rsid w:val="008C1B76"/>
    <w:rsid w:val="008C1CD2"/>
    <w:rsid w:val="008C1E2A"/>
    <w:rsid w:val="008C2F6F"/>
    <w:rsid w:val="008C3D16"/>
    <w:rsid w:val="008C43F6"/>
    <w:rsid w:val="008C5588"/>
    <w:rsid w:val="008C67DB"/>
    <w:rsid w:val="008C6CF5"/>
    <w:rsid w:val="008D0AD5"/>
    <w:rsid w:val="008D1672"/>
    <w:rsid w:val="008D20A9"/>
    <w:rsid w:val="008D3831"/>
    <w:rsid w:val="008D3A65"/>
    <w:rsid w:val="008D627A"/>
    <w:rsid w:val="008D6D0C"/>
    <w:rsid w:val="008D6FF9"/>
    <w:rsid w:val="008E00A1"/>
    <w:rsid w:val="008E11F1"/>
    <w:rsid w:val="008E1350"/>
    <w:rsid w:val="008E7A12"/>
    <w:rsid w:val="008F00AC"/>
    <w:rsid w:val="008F29D9"/>
    <w:rsid w:val="008F2CEF"/>
    <w:rsid w:val="008F44F7"/>
    <w:rsid w:val="008F468B"/>
    <w:rsid w:val="008F4E47"/>
    <w:rsid w:val="008F4FC5"/>
    <w:rsid w:val="008F5347"/>
    <w:rsid w:val="008F61CE"/>
    <w:rsid w:val="008F6623"/>
    <w:rsid w:val="008F7829"/>
    <w:rsid w:val="0090061F"/>
    <w:rsid w:val="0090130A"/>
    <w:rsid w:val="00901C25"/>
    <w:rsid w:val="00902AEA"/>
    <w:rsid w:val="009041F6"/>
    <w:rsid w:val="009043CE"/>
    <w:rsid w:val="00904A23"/>
    <w:rsid w:val="00904B54"/>
    <w:rsid w:val="009052E3"/>
    <w:rsid w:val="00905B9F"/>
    <w:rsid w:val="00906355"/>
    <w:rsid w:val="00907B13"/>
    <w:rsid w:val="00907B40"/>
    <w:rsid w:val="00907C49"/>
    <w:rsid w:val="00910034"/>
    <w:rsid w:val="00910AF7"/>
    <w:rsid w:val="009112FE"/>
    <w:rsid w:val="0091171E"/>
    <w:rsid w:val="00911AEB"/>
    <w:rsid w:val="00912504"/>
    <w:rsid w:val="009132E8"/>
    <w:rsid w:val="009142D9"/>
    <w:rsid w:val="00914699"/>
    <w:rsid w:val="00914F3C"/>
    <w:rsid w:val="00915F73"/>
    <w:rsid w:val="009162FA"/>
    <w:rsid w:val="0091708E"/>
    <w:rsid w:val="00917CAD"/>
    <w:rsid w:val="0092069A"/>
    <w:rsid w:val="00921A75"/>
    <w:rsid w:val="00924C02"/>
    <w:rsid w:val="00924EAB"/>
    <w:rsid w:val="00926B1A"/>
    <w:rsid w:val="0093069A"/>
    <w:rsid w:val="00930941"/>
    <w:rsid w:val="009311D6"/>
    <w:rsid w:val="00932ACB"/>
    <w:rsid w:val="00932DCC"/>
    <w:rsid w:val="00933383"/>
    <w:rsid w:val="009348C3"/>
    <w:rsid w:val="0093607A"/>
    <w:rsid w:val="00936D53"/>
    <w:rsid w:val="00936D8D"/>
    <w:rsid w:val="00937730"/>
    <w:rsid w:val="00940D58"/>
    <w:rsid w:val="00941561"/>
    <w:rsid w:val="0094252C"/>
    <w:rsid w:val="00944452"/>
    <w:rsid w:val="00944ED1"/>
    <w:rsid w:val="00945345"/>
    <w:rsid w:val="00945659"/>
    <w:rsid w:val="00946AA5"/>
    <w:rsid w:val="00947222"/>
    <w:rsid w:val="0095318D"/>
    <w:rsid w:val="009546DD"/>
    <w:rsid w:val="009557E8"/>
    <w:rsid w:val="009566B4"/>
    <w:rsid w:val="00956C12"/>
    <w:rsid w:val="0095767A"/>
    <w:rsid w:val="00957BC6"/>
    <w:rsid w:val="0096002F"/>
    <w:rsid w:val="0096065E"/>
    <w:rsid w:val="00961702"/>
    <w:rsid w:val="009638B8"/>
    <w:rsid w:val="00964AE0"/>
    <w:rsid w:val="009660AA"/>
    <w:rsid w:val="00966E5D"/>
    <w:rsid w:val="0096706A"/>
    <w:rsid w:val="009675A3"/>
    <w:rsid w:val="00971A9A"/>
    <w:rsid w:val="00972591"/>
    <w:rsid w:val="0097442A"/>
    <w:rsid w:val="0097550F"/>
    <w:rsid w:val="0097568D"/>
    <w:rsid w:val="009757F3"/>
    <w:rsid w:val="00975913"/>
    <w:rsid w:val="00975B5B"/>
    <w:rsid w:val="00976644"/>
    <w:rsid w:val="00976AA1"/>
    <w:rsid w:val="00977F31"/>
    <w:rsid w:val="00980B74"/>
    <w:rsid w:val="00980F01"/>
    <w:rsid w:val="0098139F"/>
    <w:rsid w:val="009816A0"/>
    <w:rsid w:val="00981BF1"/>
    <w:rsid w:val="00982262"/>
    <w:rsid w:val="00982F1F"/>
    <w:rsid w:val="00982FBD"/>
    <w:rsid w:val="00982FFD"/>
    <w:rsid w:val="0098372E"/>
    <w:rsid w:val="00983A15"/>
    <w:rsid w:val="00984284"/>
    <w:rsid w:val="00984B41"/>
    <w:rsid w:val="00985487"/>
    <w:rsid w:val="0098594A"/>
    <w:rsid w:val="009870FE"/>
    <w:rsid w:val="009873FF"/>
    <w:rsid w:val="009878FE"/>
    <w:rsid w:val="00987CB0"/>
    <w:rsid w:val="00990045"/>
    <w:rsid w:val="00990763"/>
    <w:rsid w:val="00990C7E"/>
    <w:rsid w:val="00990E2B"/>
    <w:rsid w:val="00991AF6"/>
    <w:rsid w:val="00995401"/>
    <w:rsid w:val="009965D5"/>
    <w:rsid w:val="00996899"/>
    <w:rsid w:val="00996F2D"/>
    <w:rsid w:val="00997BA1"/>
    <w:rsid w:val="00997F4A"/>
    <w:rsid w:val="009A0044"/>
    <w:rsid w:val="009A02C3"/>
    <w:rsid w:val="009A02CE"/>
    <w:rsid w:val="009A0470"/>
    <w:rsid w:val="009A49E0"/>
    <w:rsid w:val="009A780E"/>
    <w:rsid w:val="009B3533"/>
    <w:rsid w:val="009B3E5B"/>
    <w:rsid w:val="009B43B0"/>
    <w:rsid w:val="009B500C"/>
    <w:rsid w:val="009B5588"/>
    <w:rsid w:val="009B65A9"/>
    <w:rsid w:val="009B6E70"/>
    <w:rsid w:val="009B7878"/>
    <w:rsid w:val="009C0014"/>
    <w:rsid w:val="009C04FB"/>
    <w:rsid w:val="009C0834"/>
    <w:rsid w:val="009C0F21"/>
    <w:rsid w:val="009C1310"/>
    <w:rsid w:val="009C1534"/>
    <w:rsid w:val="009C15F3"/>
    <w:rsid w:val="009C1950"/>
    <w:rsid w:val="009C1B81"/>
    <w:rsid w:val="009C39AC"/>
    <w:rsid w:val="009C3F1D"/>
    <w:rsid w:val="009C49AA"/>
    <w:rsid w:val="009C5C74"/>
    <w:rsid w:val="009C6845"/>
    <w:rsid w:val="009C6853"/>
    <w:rsid w:val="009C7115"/>
    <w:rsid w:val="009C7B38"/>
    <w:rsid w:val="009D0785"/>
    <w:rsid w:val="009D0A06"/>
    <w:rsid w:val="009D1058"/>
    <w:rsid w:val="009D1512"/>
    <w:rsid w:val="009D32B9"/>
    <w:rsid w:val="009D3B8D"/>
    <w:rsid w:val="009D415F"/>
    <w:rsid w:val="009D5130"/>
    <w:rsid w:val="009D5300"/>
    <w:rsid w:val="009D56A7"/>
    <w:rsid w:val="009D6CD1"/>
    <w:rsid w:val="009D71B3"/>
    <w:rsid w:val="009D7430"/>
    <w:rsid w:val="009D76FC"/>
    <w:rsid w:val="009D7B21"/>
    <w:rsid w:val="009E0C4F"/>
    <w:rsid w:val="009E0D5E"/>
    <w:rsid w:val="009E0D86"/>
    <w:rsid w:val="009E2B5B"/>
    <w:rsid w:val="009E4B8D"/>
    <w:rsid w:val="009E570C"/>
    <w:rsid w:val="009E667F"/>
    <w:rsid w:val="009E729F"/>
    <w:rsid w:val="009F10A6"/>
    <w:rsid w:val="009F196E"/>
    <w:rsid w:val="009F25FE"/>
    <w:rsid w:val="009F2C28"/>
    <w:rsid w:val="009F4343"/>
    <w:rsid w:val="009F51CE"/>
    <w:rsid w:val="009F5A16"/>
    <w:rsid w:val="00A0165A"/>
    <w:rsid w:val="00A01F20"/>
    <w:rsid w:val="00A0378C"/>
    <w:rsid w:val="00A04CB3"/>
    <w:rsid w:val="00A054F0"/>
    <w:rsid w:val="00A072F7"/>
    <w:rsid w:val="00A0745A"/>
    <w:rsid w:val="00A10659"/>
    <w:rsid w:val="00A11CFB"/>
    <w:rsid w:val="00A13067"/>
    <w:rsid w:val="00A137AF"/>
    <w:rsid w:val="00A14995"/>
    <w:rsid w:val="00A2011E"/>
    <w:rsid w:val="00A20CBE"/>
    <w:rsid w:val="00A214AB"/>
    <w:rsid w:val="00A217A1"/>
    <w:rsid w:val="00A234A5"/>
    <w:rsid w:val="00A25705"/>
    <w:rsid w:val="00A260A9"/>
    <w:rsid w:val="00A26367"/>
    <w:rsid w:val="00A2794A"/>
    <w:rsid w:val="00A30C4C"/>
    <w:rsid w:val="00A32309"/>
    <w:rsid w:val="00A338C5"/>
    <w:rsid w:val="00A33DD7"/>
    <w:rsid w:val="00A3546D"/>
    <w:rsid w:val="00A357D2"/>
    <w:rsid w:val="00A37525"/>
    <w:rsid w:val="00A37673"/>
    <w:rsid w:val="00A40DA2"/>
    <w:rsid w:val="00A41471"/>
    <w:rsid w:val="00A424A3"/>
    <w:rsid w:val="00A42BCF"/>
    <w:rsid w:val="00A439CF"/>
    <w:rsid w:val="00A44D18"/>
    <w:rsid w:val="00A4670E"/>
    <w:rsid w:val="00A46BDC"/>
    <w:rsid w:val="00A47069"/>
    <w:rsid w:val="00A471E7"/>
    <w:rsid w:val="00A47541"/>
    <w:rsid w:val="00A47BB5"/>
    <w:rsid w:val="00A512AB"/>
    <w:rsid w:val="00A53600"/>
    <w:rsid w:val="00A53A25"/>
    <w:rsid w:val="00A55801"/>
    <w:rsid w:val="00A55B27"/>
    <w:rsid w:val="00A56E6A"/>
    <w:rsid w:val="00A57ED4"/>
    <w:rsid w:val="00A645B5"/>
    <w:rsid w:val="00A65E39"/>
    <w:rsid w:val="00A66580"/>
    <w:rsid w:val="00A67178"/>
    <w:rsid w:val="00A67900"/>
    <w:rsid w:val="00A70D6D"/>
    <w:rsid w:val="00A72A4F"/>
    <w:rsid w:val="00A75CF5"/>
    <w:rsid w:val="00A766A8"/>
    <w:rsid w:val="00A805B8"/>
    <w:rsid w:val="00A807D8"/>
    <w:rsid w:val="00A80CD0"/>
    <w:rsid w:val="00A81119"/>
    <w:rsid w:val="00A81AD6"/>
    <w:rsid w:val="00A8202C"/>
    <w:rsid w:val="00A82D9B"/>
    <w:rsid w:val="00A83DEC"/>
    <w:rsid w:val="00A842CD"/>
    <w:rsid w:val="00A84D1B"/>
    <w:rsid w:val="00A85042"/>
    <w:rsid w:val="00A850A6"/>
    <w:rsid w:val="00A858DD"/>
    <w:rsid w:val="00A86191"/>
    <w:rsid w:val="00A867A5"/>
    <w:rsid w:val="00A86B2F"/>
    <w:rsid w:val="00A91746"/>
    <w:rsid w:val="00A92996"/>
    <w:rsid w:val="00A92BF4"/>
    <w:rsid w:val="00A93880"/>
    <w:rsid w:val="00A94916"/>
    <w:rsid w:val="00A9688C"/>
    <w:rsid w:val="00A97644"/>
    <w:rsid w:val="00AA2509"/>
    <w:rsid w:val="00AA406E"/>
    <w:rsid w:val="00AA47AD"/>
    <w:rsid w:val="00AA67B1"/>
    <w:rsid w:val="00AA6B7F"/>
    <w:rsid w:val="00AA6D42"/>
    <w:rsid w:val="00AB22BA"/>
    <w:rsid w:val="00AB6497"/>
    <w:rsid w:val="00AB6B4B"/>
    <w:rsid w:val="00AB6D89"/>
    <w:rsid w:val="00AB78AA"/>
    <w:rsid w:val="00AB7FF0"/>
    <w:rsid w:val="00AC0D4E"/>
    <w:rsid w:val="00AC2700"/>
    <w:rsid w:val="00AC3F58"/>
    <w:rsid w:val="00AC411E"/>
    <w:rsid w:val="00AC4A1F"/>
    <w:rsid w:val="00AC6029"/>
    <w:rsid w:val="00AC6B82"/>
    <w:rsid w:val="00AD0971"/>
    <w:rsid w:val="00AD107B"/>
    <w:rsid w:val="00AD1644"/>
    <w:rsid w:val="00AD1B7F"/>
    <w:rsid w:val="00AD2DFC"/>
    <w:rsid w:val="00AD3AC7"/>
    <w:rsid w:val="00AD4E1F"/>
    <w:rsid w:val="00AD6C11"/>
    <w:rsid w:val="00AE1538"/>
    <w:rsid w:val="00AE1840"/>
    <w:rsid w:val="00AE18C4"/>
    <w:rsid w:val="00AE28C6"/>
    <w:rsid w:val="00AE66A0"/>
    <w:rsid w:val="00AE70B1"/>
    <w:rsid w:val="00AE70B7"/>
    <w:rsid w:val="00AE70C0"/>
    <w:rsid w:val="00AE7213"/>
    <w:rsid w:val="00AF042E"/>
    <w:rsid w:val="00AF1497"/>
    <w:rsid w:val="00AF2901"/>
    <w:rsid w:val="00AF4801"/>
    <w:rsid w:val="00AF639F"/>
    <w:rsid w:val="00AF6825"/>
    <w:rsid w:val="00AF694B"/>
    <w:rsid w:val="00AF73BC"/>
    <w:rsid w:val="00AF7D47"/>
    <w:rsid w:val="00B0099B"/>
    <w:rsid w:val="00B01483"/>
    <w:rsid w:val="00B04CE3"/>
    <w:rsid w:val="00B04FC4"/>
    <w:rsid w:val="00B05AD4"/>
    <w:rsid w:val="00B05E7A"/>
    <w:rsid w:val="00B06CDE"/>
    <w:rsid w:val="00B0701E"/>
    <w:rsid w:val="00B076BD"/>
    <w:rsid w:val="00B07702"/>
    <w:rsid w:val="00B077EA"/>
    <w:rsid w:val="00B10150"/>
    <w:rsid w:val="00B1202F"/>
    <w:rsid w:val="00B12D71"/>
    <w:rsid w:val="00B15410"/>
    <w:rsid w:val="00B154E6"/>
    <w:rsid w:val="00B1561F"/>
    <w:rsid w:val="00B1631F"/>
    <w:rsid w:val="00B168BA"/>
    <w:rsid w:val="00B17267"/>
    <w:rsid w:val="00B20A9C"/>
    <w:rsid w:val="00B20ED6"/>
    <w:rsid w:val="00B222E0"/>
    <w:rsid w:val="00B24399"/>
    <w:rsid w:val="00B254FD"/>
    <w:rsid w:val="00B26B39"/>
    <w:rsid w:val="00B31CEC"/>
    <w:rsid w:val="00B31D33"/>
    <w:rsid w:val="00B32BE8"/>
    <w:rsid w:val="00B33968"/>
    <w:rsid w:val="00B340DD"/>
    <w:rsid w:val="00B34B4B"/>
    <w:rsid w:val="00B34B9D"/>
    <w:rsid w:val="00B35465"/>
    <w:rsid w:val="00B37825"/>
    <w:rsid w:val="00B37B29"/>
    <w:rsid w:val="00B40204"/>
    <w:rsid w:val="00B40E2B"/>
    <w:rsid w:val="00B4118F"/>
    <w:rsid w:val="00B41FA9"/>
    <w:rsid w:val="00B430C6"/>
    <w:rsid w:val="00B4398C"/>
    <w:rsid w:val="00B43F20"/>
    <w:rsid w:val="00B44449"/>
    <w:rsid w:val="00B4747C"/>
    <w:rsid w:val="00B50453"/>
    <w:rsid w:val="00B512BE"/>
    <w:rsid w:val="00B51FBE"/>
    <w:rsid w:val="00B52793"/>
    <w:rsid w:val="00B52F1E"/>
    <w:rsid w:val="00B54BD2"/>
    <w:rsid w:val="00B56320"/>
    <w:rsid w:val="00B574A7"/>
    <w:rsid w:val="00B606E3"/>
    <w:rsid w:val="00B6085E"/>
    <w:rsid w:val="00B60C12"/>
    <w:rsid w:val="00B615E4"/>
    <w:rsid w:val="00B61612"/>
    <w:rsid w:val="00B617C7"/>
    <w:rsid w:val="00B61BC5"/>
    <w:rsid w:val="00B624C5"/>
    <w:rsid w:val="00B63631"/>
    <w:rsid w:val="00B65E43"/>
    <w:rsid w:val="00B6626A"/>
    <w:rsid w:val="00B67C75"/>
    <w:rsid w:val="00B7046A"/>
    <w:rsid w:val="00B71782"/>
    <w:rsid w:val="00B72F34"/>
    <w:rsid w:val="00B7709B"/>
    <w:rsid w:val="00B77F49"/>
    <w:rsid w:val="00B82C3B"/>
    <w:rsid w:val="00B830F6"/>
    <w:rsid w:val="00B849F1"/>
    <w:rsid w:val="00B85039"/>
    <w:rsid w:val="00B905E5"/>
    <w:rsid w:val="00B91A30"/>
    <w:rsid w:val="00B925BE"/>
    <w:rsid w:val="00B9288E"/>
    <w:rsid w:val="00B94EE8"/>
    <w:rsid w:val="00B956BB"/>
    <w:rsid w:val="00B97EF7"/>
    <w:rsid w:val="00BA01D5"/>
    <w:rsid w:val="00BA0629"/>
    <w:rsid w:val="00BA0823"/>
    <w:rsid w:val="00BA08AA"/>
    <w:rsid w:val="00BA0CB7"/>
    <w:rsid w:val="00BA28D9"/>
    <w:rsid w:val="00BA3149"/>
    <w:rsid w:val="00BA420D"/>
    <w:rsid w:val="00BA44CF"/>
    <w:rsid w:val="00BA4BE9"/>
    <w:rsid w:val="00BA5611"/>
    <w:rsid w:val="00BA634E"/>
    <w:rsid w:val="00BA6A07"/>
    <w:rsid w:val="00BB10E0"/>
    <w:rsid w:val="00BB4684"/>
    <w:rsid w:val="00BB50A8"/>
    <w:rsid w:val="00BB5EED"/>
    <w:rsid w:val="00BB7596"/>
    <w:rsid w:val="00BB7E88"/>
    <w:rsid w:val="00BC22C3"/>
    <w:rsid w:val="00BC2582"/>
    <w:rsid w:val="00BC5025"/>
    <w:rsid w:val="00BC558E"/>
    <w:rsid w:val="00BC6778"/>
    <w:rsid w:val="00BD07EE"/>
    <w:rsid w:val="00BD2E86"/>
    <w:rsid w:val="00BD35AF"/>
    <w:rsid w:val="00BD3A14"/>
    <w:rsid w:val="00BD46B9"/>
    <w:rsid w:val="00BD4B9E"/>
    <w:rsid w:val="00BD529C"/>
    <w:rsid w:val="00BD5E47"/>
    <w:rsid w:val="00BD5E59"/>
    <w:rsid w:val="00BD7B5F"/>
    <w:rsid w:val="00BE0AD1"/>
    <w:rsid w:val="00BE0F1C"/>
    <w:rsid w:val="00BE16D8"/>
    <w:rsid w:val="00BE3176"/>
    <w:rsid w:val="00BE3534"/>
    <w:rsid w:val="00BE489F"/>
    <w:rsid w:val="00BE4D44"/>
    <w:rsid w:val="00BE4E54"/>
    <w:rsid w:val="00BE57AC"/>
    <w:rsid w:val="00BF1AF4"/>
    <w:rsid w:val="00BF1B23"/>
    <w:rsid w:val="00BF2F24"/>
    <w:rsid w:val="00BF4356"/>
    <w:rsid w:val="00BF456A"/>
    <w:rsid w:val="00BF4865"/>
    <w:rsid w:val="00BF559C"/>
    <w:rsid w:val="00BF5EE6"/>
    <w:rsid w:val="00BF7019"/>
    <w:rsid w:val="00BF7743"/>
    <w:rsid w:val="00BF7D53"/>
    <w:rsid w:val="00C00D10"/>
    <w:rsid w:val="00C036AD"/>
    <w:rsid w:val="00C043F7"/>
    <w:rsid w:val="00C05887"/>
    <w:rsid w:val="00C0590C"/>
    <w:rsid w:val="00C06C0C"/>
    <w:rsid w:val="00C07429"/>
    <w:rsid w:val="00C10131"/>
    <w:rsid w:val="00C1103B"/>
    <w:rsid w:val="00C11F8F"/>
    <w:rsid w:val="00C137A0"/>
    <w:rsid w:val="00C1382F"/>
    <w:rsid w:val="00C139E0"/>
    <w:rsid w:val="00C13ECC"/>
    <w:rsid w:val="00C14215"/>
    <w:rsid w:val="00C143F7"/>
    <w:rsid w:val="00C1533F"/>
    <w:rsid w:val="00C16190"/>
    <w:rsid w:val="00C1733A"/>
    <w:rsid w:val="00C1743D"/>
    <w:rsid w:val="00C210CC"/>
    <w:rsid w:val="00C22AC5"/>
    <w:rsid w:val="00C23B10"/>
    <w:rsid w:val="00C25084"/>
    <w:rsid w:val="00C2522C"/>
    <w:rsid w:val="00C262E2"/>
    <w:rsid w:val="00C26305"/>
    <w:rsid w:val="00C26B85"/>
    <w:rsid w:val="00C305E4"/>
    <w:rsid w:val="00C30957"/>
    <w:rsid w:val="00C31CD4"/>
    <w:rsid w:val="00C34782"/>
    <w:rsid w:val="00C34A49"/>
    <w:rsid w:val="00C3503E"/>
    <w:rsid w:val="00C356B9"/>
    <w:rsid w:val="00C35AA9"/>
    <w:rsid w:val="00C406A4"/>
    <w:rsid w:val="00C41EFF"/>
    <w:rsid w:val="00C42D89"/>
    <w:rsid w:val="00C43EB5"/>
    <w:rsid w:val="00C456C7"/>
    <w:rsid w:val="00C462BC"/>
    <w:rsid w:val="00C46569"/>
    <w:rsid w:val="00C46717"/>
    <w:rsid w:val="00C503B5"/>
    <w:rsid w:val="00C51EA8"/>
    <w:rsid w:val="00C538EF"/>
    <w:rsid w:val="00C5581E"/>
    <w:rsid w:val="00C55A9C"/>
    <w:rsid w:val="00C62776"/>
    <w:rsid w:val="00C65527"/>
    <w:rsid w:val="00C66417"/>
    <w:rsid w:val="00C66840"/>
    <w:rsid w:val="00C66B27"/>
    <w:rsid w:val="00C66D6B"/>
    <w:rsid w:val="00C67DCC"/>
    <w:rsid w:val="00C71DBE"/>
    <w:rsid w:val="00C732DD"/>
    <w:rsid w:val="00C745D7"/>
    <w:rsid w:val="00C74FCD"/>
    <w:rsid w:val="00C7643B"/>
    <w:rsid w:val="00C77A11"/>
    <w:rsid w:val="00C823C6"/>
    <w:rsid w:val="00C826F2"/>
    <w:rsid w:val="00C827AD"/>
    <w:rsid w:val="00C834C3"/>
    <w:rsid w:val="00C8524C"/>
    <w:rsid w:val="00C859B2"/>
    <w:rsid w:val="00C85A45"/>
    <w:rsid w:val="00C85D86"/>
    <w:rsid w:val="00C86A00"/>
    <w:rsid w:val="00C90D0F"/>
    <w:rsid w:val="00C90FFE"/>
    <w:rsid w:val="00C92246"/>
    <w:rsid w:val="00C92E5A"/>
    <w:rsid w:val="00C936F0"/>
    <w:rsid w:val="00C94D93"/>
    <w:rsid w:val="00C95DC0"/>
    <w:rsid w:val="00C95F36"/>
    <w:rsid w:val="00C96333"/>
    <w:rsid w:val="00CA182C"/>
    <w:rsid w:val="00CA1870"/>
    <w:rsid w:val="00CA2F44"/>
    <w:rsid w:val="00CA31C3"/>
    <w:rsid w:val="00CA5141"/>
    <w:rsid w:val="00CA59BE"/>
    <w:rsid w:val="00CA60E6"/>
    <w:rsid w:val="00CA6302"/>
    <w:rsid w:val="00CA63C6"/>
    <w:rsid w:val="00CA6988"/>
    <w:rsid w:val="00CA6D67"/>
    <w:rsid w:val="00CA7499"/>
    <w:rsid w:val="00CA7B8F"/>
    <w:rsid w:val="00CB1159"/>
    <w:rsid w:val="00CB16BE"/>
    <w:rsid w:val="00CB181E"/>
    <w:rsid w:val="00CB4493"/>
    <w:rsid w:val="00CB56CF"/>
    <w:rsid w:val="00CB59F4"/>
    <w:rsid w:val="00CB5D9F"/>
    <w:rsid w:val="00CB63B4"/>
    <w:rsid w:val="00CB6C02"/>
    <w:rsid w:val="00CC026F"/>
    <w:rsid w:val="00CC09A0"/>
    <w:rsid w:val="00CC13EE"/>
    <w:rsid w:val="00CC1DFC"/>
    <w:rsid w:val="00CC28E6"/>
    <w:rsid w:val="00CC2BE8"/>
    <w:rsid w:val="00CC3F23"/>
    <w:rsid w:val="00CC5DF2"/>
    <w:rsid w:val="00CC6886"/>
    <w:rsid w:val="00CD18CA"/>
    <w:rsid w:val="00CD27A8"/>
    <w:rsid w:val="00CD380D"/>
    <w:rsid w:val="00CD387C"/>
    <w:rsid w:val="00CD6F22"/>
    <w:rsid w:val="00CD7001"/>
    <w:rsid w:val="00CD7FCF"/>
    <w:rsid w:val="00CE1D40"/>
    <w:rsid w:val="00CE21F5"/>
    <w:rsid w:val="00CE2E07"/>
    <w:rsid w:val="00CE61D6"/>
    <w:rsid w:val="00CE6F81"/>
    <w:rsid w:val="00CE70D4"/>
    <w:rsid w:val="00CE78FE"/>
    <w:rsid w:val="00CE7E43"/>
    <w:rsid w:val="00CE7E96"/>
    <w:rsid w:val="00CF027E"/>
    <w:rsid w:val="00CF2123"/>
    <w:rsid w:val="00CF2E64"/>
    <w:rsid w:val="00CF4206"/>
    <w:rsid w:val="00CF67D7"/>
    <w:rsid w:val="00CF75C5"/>
    <w:rsid w:val="00CF76DF"/>
    <w:rsid w:val="00D00101"/>
    <w:rsid w:val="00D00B94"/>
    <w:rsid w:val="00D02C58"/>
    <w:rsid w:val="00D04830"/>
    <w:rsid w:val="00D05563"/>
    <w:rsid w:val="00D0602A"/>
    <w:rsid w:val="00D14704"/>
    <w:rsid w:val="00D162E6"/>
    <w:rsid w:val="00D17C72"/>
    <w:rsid w:val="00D17DAF"/>
    <w:rsid w:val="00D201DF"/>
    <w:rsid w:val="00D20EA4"/>
    <w:rsid w:val="00D211E3"/>
    <w:rsid w:val="00D21865"/>
    <w:rsid w:val="00D2199A"/>
    <w:rsid w:val="00D25585"/>
    <w:rsid w:val="00D25C32"/>
    <w:rsid w:val="00D25F28"/>
    <w:rsid w:val="00D27338"/>
    <w:rsid w:val="00D27461"/>
    <w:rsid w:val="00D314BC"/>
    <w:rsid w:val="00D3199E"/>
    <w:rsid w:val="00D31A85"/>
    <w:rsid w:val="00D32541"/>
    <w:rsid w:val="00D32B95"/>
    <w:rsid w:val="00D37162"/>
    <w:rsid w:val="00D3771E"/>
    <w:rsid w:val="00D40463"/>
    <w:rsid w:val="00D404FA"/>
    <w:rsid w:val="00D40D57"/>
    <w:rsid w:val="00D410DF"/>
    <w:rsid w:val="00D41659"/>
    <w:rsid w:val="00D44A4B"/>
    <w:rsid w:val="00D44C4B"/>
    <w:rsid w:val="00D465D3"/>
    <w:rsid w:val="00D46F2B"/>
    <w:rsid w:val="00D476CB"/>
    <w:rsid w:val="00D5344C"/>
    <w:rsid w:val="00D53A9F"/>
    <w:rsid w:val="00D53ADD"/>
    <w:rsid w:val="00D5401A"/>
    <w:rsid w:val="00D56095"/>
    <w:rsid w:val="00D56750"/>
    <w:rsid w:val="00D578BC"/>
    <w:rsid w:val="00D61D56"/>
    <w:rsid w:val="00D62082"/>
    <w:rsid w:val="00D65447"/>
    <w:rsid w:val="00D6566E"/>
    <w:rsid w:val="00D7035B"/>
    <w:rsid w:val="00D70C29"/>
    <w:rsid w:val="00D71B66"/>
    <w:rsid w:val="00D71F32"/>
    <w:rsid w:val="00D73660"/>
    <w:rsid w:val="00D73E34"/>
    <w:rsid w:val="00D756D1"/>
    <w:rsid w:val="00D77484"/>
    <w:rsid w:val="00D7750A"/>
    <w:rsid w:val="00D77CD7"/>
    <w:rsid w:val="00D82525"/>
    <w:rsid w:val="00D84346"/>
    <w:rsid w:val="00D846F0"/>
    <w:rsid w:val="00D86BD1"/>
    <w:rsid w:val="00D86F9C"/>
    <w:rsid w:val="00D902D9"/>
    <w:rsid w:val="00D90390"/>
    <w:rsid w:val="00D90936"/>
    <w:rsid w:val="00D909B1"/>
    <w:rsid w:val="00D90E7A"/>
    <w:rsid w:val="00D91D52"/>
    <w:rsid w:val="00D92DE9"/>
    <w:rsid w:val="00D93B18"/>
    <w:rsid w:val="00D95045"/>
    <w:rsid w:val="00D952D1"/>
    <w:rsid w:val="00D97FAB"/>
    <w:rsid w:val="00DA2430"/>
    <w:rsid w:val="00DA2E42"/>
    <w:rsid w:val="00DA32C9"/>
    <w:rsid w:val="00DA61D7"/>
    <w:rsid w:val="00DA75E7"/>
    <w:rsid w:val="00DB07A2"/>
    <w:rsid w:val="00DB2545"/>
    <w:rsid w:val="00DB260F"/>
    <w:rsid w:val="00DB42CE"/>
    <w:rsid w:val="00DB5650"/>
    <w:rsid w:val="00DB5757"/>
    <w:rsid w:val="00DB6B7B"/>
    <w:rsid w:val="00DB6FEE"/>
    <w:rsid w:val="00DB73AC"/>
    <w:rsid w:val="00DC1CEA"/>
    <w:rsid w:val="00DC336B"/>
    <w:rsid w:val="00DC466F"/>
    <w:rsid w:val="00DC54EF"/>
    <w:rsid w:val="00DC69F4"/>
    <w:rsid w:val="00DC70AB"/>
    <w:rsid w:val="00DD0F5F"/>
    <w:rsid w:val="00DD1188"/>
    <w:rsid w:val="00DD318E"/>
    <w:rsid w:val="00DD3895"/>
    <w:rsid w:val="00DD492E"/>
    <w:rsid w:val="00DD4970"/>
    <w:rsid w:val="00DD5D0A"/>
    <w:rsid w:val="00DD7A23"/>
    <w:rsid w:val="00DE02C3"/>
    <w:rsid w:val="00DE08D9"/>
    <w:rsid w:val="00DE30D0"/>
    <w:rsid w:val="00DE64B6"/>
    <w:rsid w:val="00DE79E5"/>
    <w:rsid w:val="00DF140B"/>
    <w:rsid w:val="00DF1449"/>
    <w:rsid w:val="00DF1758"/>
    <w:rsid w:val="00DF27E9"/>
    <w:rsid w:val="00DF289D"/>
    <w:rsid w:val="00DF37A0"/>
    <w:rsid w:val="00DF4C91"/>
    <w:rsid w:val="00DF4DB3"/>
    <w:rsid w:val="00DF6B65"/>
    <w:rsid w:val="00DF78C7"/>
    <w:rsid w:val="00E00924"/>
    <w:rsid w:val="00E029C9"/>
    <w:rsid w:val="00E04CD3"/>
    <w:rsid w:val="00E07FD8"/>
    <w:rsid w:val="00E11A68"/>
    <w:rsid w:val="00E12241"/>
    <w:rsid w:val="00E12CF2"/>
    <w:rsid w:val="00E13219"/>
    <w:rsid w:val="00E13999"/>
    <w:rsid w:val="00E153F3"/>
    <w:rsid w:val="00E17ED8"/>
    <w:rsid w:val="00E20B27"/>
    <w:rsid w:val="00E212E7"/>
    <w:rsid w:val="00E21D85"/>
    <w:rsid w:val="00E2295A"/>
    <w:rsid w:val="00E24446"/>
    <w:rsid w:val="00E25C09"/>
    <w:rsid w:val="00E271DA"/>
    <w:rsid w:val="00E30F21"/>
    <w:rsid w:val="00E31F3A"/>
    <w:rsid w:val="00E3281B"/>
    <w:rsid w:val="00E32A66"/>
    <w:rsid w:val="00E32FE6"/>
    <w:rsid w:val="00E3485B"/>
    <w:rsid w:val="00E3506D"/>
    <w:rsid w:val="00E3575A"/>
    <w:rsid w:val="00E35A96"/>
    <w:rsid w:val="00E35E2E"/>
    <w:rsid w:val="00E36457"/>
    <w:rsid w:val="00E36778"/>
    <w:rsid w:val="00E36BA3"/>
    <w:rsid w:val="00E3789A"/>
    <w:rsid w:val="00E406D7"/>
    <w:rsid w:val="00E40D74"/>
    <w:rsid w:val="00E42617"/>
    <w:rsid w:val="00E46DBE"/>
    <w:rsid w:val="00E47146"/>
    <w:rsid w:val="00E471B1"/>
    <w:rsid w:val="00E53D1F"/>
    <w:rsid w:val="00E54867"/>
    <w:rsid w:val="00E55E61"/>
    <w:rsid w:val="00E575B1"/>
    <w:rsid w:val="00E57FCD"/>
    <w:rsid w:val="00E602E3"/>
    <w:rsid w:val="00E6095C"/>
    <w:rsid w:val="00E61392"/>
    <w:rsid w:val="00E6290A"/>
    <w:rsid w:val="00E63457"/>
    <w:rsid w:val="00E63A41"/>
    <w:rsid w:val="00E63D71"/>
    <w:rsid w:val="00E643A2"/>
    <w:rsid w:val="00E66259"/>
    <w:rsid w:val="00E66305"/>
    <w:rsid w:val="00E67872"/>
    <w:rsid w:val="00E70458"/>
    <w:rsid w:val="00E71E77"/>
    <w:rsid w:val="00E72F7D"/>
    <w:rsid w:val="00E736DA"/>
    <w:rsid w:val="00E7612F"/>
    <w:rsid w:val="00E83F0F"/>
    <w:rsid w:val="00E8568D"/>
    <w:rsid w:val="00E865F9"/>
    <w:rsid w:val="00E8668B"/>
    <w:rsid w:val="00E870CC"/>
    <w:rsid w:val="00E87C14"/>
    <w:rsid w:val="00E87D3B"/>
    <w:rsid w:val="00E9064F"/>
    <w:rsid w:val="00E9173D"/>
    <w:rsid w:val="00E91FC2"/>
    <w:rsid w:val="00E93B73"/>
    <w:rsid w:val="00E94432"/>
    <w:rsid w:val="00E94B0F"/>
    <w:rsid w:val="00E95B65"/>
    <w:rsid w:val="00E97008"/>
    <w:rsid w:val="00E972F1"/>
    <w:rsid w:val="00EA0A75"/>
    <w:rsid w:val="00EA10BF"/>
    <w:rsid w:val="00EA3A37"/>
    <w:rsid w:val="00EA3C67"/>
    <w:rsid w:val="00EA3DD8"/>
    <w:rsid w:val="00EA42ED"/>
    <w:rsid w:val="00EA5645"/>
    <w:rsid w:val="00EA5A99"/>
    <w:rsid w:val="00EA61E8"/>
    <w:rsid w:val="00EA787A"/>
    <w:rsid w:val="00EB1179"/>
    <w:rsid w:val="00EB1B09"/>
    <w:rsid w:val="00EB2244"/>
    <w:rsid w:val="00EB328D"/>
    <w:rsid w:val="00EB455D"/>
    <w:rsid w:val="00EB4964"/>
    <w:rsid w:val="00EB76C9"/>
    <w:rsid w:val="00EB7FFE"/>
    <w:rsid w:val="00EC004C"/>
    <w:rsid w:val="00EC061C"/>
    <w:rsid w:val="00EC0EA6"/>
    <w:rsid w:val="00EC4DC1"/>
    <w:rsid w:val="00EC51F8"/>
    <w:rsid w:val="00EC526F"/>
    <w:rsid w:val="00EC5FEF"/>
    <w:rsid w:val="00EC7220"/>
    <w:rsid w:val="00ED06F6"/>
    <w:rsid w:val="00ED0D7B"/>
    <w:rsid w:val="00ED1079"/>
    <w:rsid w:val="00ED23D3"/>
    <w:rsid w:val="00ED48EB"/>
    <w:rsid w:val="00ED51C9"/>
    <w:rsid w:val="00ED5795"/>
    <w:rsid w:val="00ED73E4"/>
    <w:rsid w:val="00ED7E98"/>
    <w:rsid w:val="00EE02A4"/>
    <w:rsid w:val="00EE1C2A"/>
    <w:rsid w:val="00EE2D3B"/>
    <w:rsid w:val="00EE30C7"/>
    <w:rsid w:val="00EE34CE"/>
    <w:rsid w:val="00EE4A46"/>
    <w:rsid w:val="00EE51DA"/>
    <w:rsid w:val="00EE7668"/>
    <w:rsid w:val="00EE7CF7"/>
    <w:rsid w:val="00EF1FEB"/>
    <w:rsid w:val="00EF2991"/>
    <w:rsid w:val="00EF3CC6"/>
    <w:rsid w:val="00EF473E"/>
    <w:rsid w:val="00EF5AB2"/>
    <w:rsid w:val="00EF5EDC"/>
    <w:rsid w:val="00EF7C25"/>
    <w:rsid w:val="00F015DE"/>
    <w:rsid w:val="00F019B4"/>
    <w:rsid w:val="00F0241B"/>
    <w:rsid w:val="00F028AA"/>
    <w:rsid w:val="00F02C1E"/>
    <w:rsid w:val="00F03EFE"/>
    <w:rsid w:val="00F06D11"/>
    <w:rsid w:val="00F074AD"/>
    <w:rsid w:val="00F10BA4"/>
    <w:rsid w:val="00F10C10"/>
    <w:rsid w:val="00F10D05"/>
    <w:rsid w:val="00F111D5"/>
    <w:rsid w:val="00F11600"/>
    <w:rsid w:val="00F136EF"/>
    <w:rsid w:val="00F14570"/>
    <w:rsid w:val="00F14E08"/>
    <w:rsid w:val="00F17DF7"/>
    <w:rsid w:val="00F201D5"/>
    <w:rsid w:val="00F2070C"/>
    <w:rsid w:val="00F20793"/>
    <w:rsid w:val="00F20B20"/>
    <w:rsid w:val="00F20C02"/>
    <w:rsid w:val="00F20F7E"/>
    <w:rsid w:val="00F210E2"/>
    <w:rsid w:val="00F23209"/>
    <w:rsid w:val="00F23DA7"/>
    <w:rsid w:val="00F23F01"/>
    <w:rsid w:val="00F24369"/>
    <w:rsid w:val="00F24F02"/>
    <w:rsid w:val="00F25407"/>
    <w:rsid w:val="00F30E7E"/>
    <w:rsid w:val="00F310F9"/>
    <w:rsid w:val="00F3240C"/>
    <w:rsid w:val="00F32FA8"/>
    <w:rsid w:val="00F333B4"/>
    <w:rsid w:val="00F33BEA"/>
    <w:rsid w:val="00F35763"/>
    <w:rsid w:val="00F35E71"/>
    <w:rsid w:val="00F35F44"/>
    <w:rsid w:val="00F37BDD"/>
    <w:rsid w:val="00F37C7B"/>
    <w:rsid w:val="00F4278B"/>
    <w:rsid w:val="00F435B4"/>
    <w:rsid w:val="00F448B2"/>
    <w:rsid w:val="00F450C2"/>
    <w:rsid w:val="00F4510E"/>
    <w:rsid w:val="00F45188"/>
    <w:rsid w:val="00F45461"/>
    <w:rsid w:val="00F456F2"/>
    <w:rsid w:val="00F45F2A"/>
    <w:rsid w:val="00F46C98"/>
    <w:rsid w:val="00F47ED3"/>
    <w:rsid w:val="00F511DE"/>
    <w:rsid w:val="00F5221E"/>
    <w:rsid w:val="00F528BF"/>
    <w:rsid w:val="00F52BAA"/>
    <w:rsid w:val="00F54312"/>
    <w:rsid w:val="00F54CAB"/>
    <w:rsid w:val="00F56B31"/>
    <w:rsid w:val="00F56CC2"/>
    <w:rsid w:val="00F5739B"/>
    <w:rsid w:val="00F60B52"/>
    <w:rsid w:val="00F6226B"/>
    <w:rsid w:val="00F62BCE"/>
    <w:rsid w:val="00F656FC"/>
    <w:rsid w:val="00F65993"/>
    <w:rsid w:val="00F66C49"/>
    <w:rsid w:val="00F70C7C"/>
    <w:rsid w:val="00F70D6A"/>
    <w:rsid w:val="00F7373F"/>
    <w:rsid w:val="00F73EDC"/>
    <w:rsid w:val="00F771D2"/>
    <w:rsid w:val="00F7770A"/>
    <w:rsid w:val="00F807DC"/>
    <w:rsid w:val="00F81106"/>
    <w:rsid w:val="00F823F5"/>
    <w:rsid w:val="00F82CCF"/>
    <w:rsid w:val="00F8417F"/>
    <w:rsid w:val="00F843AE"/>
    <w:rsid w:val="00F84D57"/>
    <w:rsid w:val="00F85EB6"/>
    <w:rsid w:val="00F85F4F"/>
    <w:rsid w:val="00F861FB"/>
    <w:rsid w:val="00F866B7"/>
    <w:rsid w:val="00F9145F"/>
    <w:rsid w:val="00F92615"/>
    <w:rsid w:val="00F945A2"/>
    <w:rsid w:val="00F951A0"/>
    <w:rsid w:val="00F95AC7"/>
    <w:rsid w:val="00F96A57"/>
    <w:rsid w:val="00F96FC1"/>
    <w:rsid w:val="00F972FF"/>
    <w:rsid w:val="00FA0751"/>
    <w:rsid w:val="00FA21C2"/>
    <w:rsid w:val="00FA2800"/>
    <w:rsid w:val="00FA4DF3"/>
    <w:rsid w:val="00FA5C01"/>
    <w:rsid w:val="00FA63BF"/>
    <w:rsid w:val="00FA7261"/>
    <w:rsid w:val="00FB0070"/>
    <w:rsid w:val="00FB0BF9"/>
    <w:rsid w:val="00FB0EDC"/>
    <w:rsid w:val="00FB2BB9"/>
    <w:rsid w:val="00FB3656"/>
    <w:rsid w:val="00FB3F7F"/>
    <w:rsid w:val="00FB408F"/>
    <w:rsid w:val="00FB47FD"/>
    <w:rsid w:val="00FB5629"/>
    <w:rsid w:val="00FB6739"/>
    <w:rsid w:val="00FB6768"/>
    <w:rsid w:val="00FB7D35"/>
    <w:rsid w:val="00FC103E"/>
    <w:rsid w:val="00FC4A1C"/>
    <w:rsid w:val="00FC50D9"/>
    <w:rsid w:val="00FC51C5"/>
    <w:rsid w:val="00FC686D"/>
    <w:rsid w:val="00FC6CB3"/>
    <w:rsid w:val="00FC772C"/>
    <w:rsid w:val="00FD060A"/>
    <w:rsid w:val="00FD1BF0"/>
    <w:rsid w:val="00FD20F7"/>
    <w:rsid w:val="00FD3572"/>
    <w:rsid w:val="00FD39FB"/>
    <w:rsid w:val="00FD5C04"/>
    <w:rsid w:val="00FD70A5"/>
    <w:rsid w:val="00FD76B1"/>
    <w:rsid w:val="00FD7E0E"/>
    <w:rsid w:val="00FE0053"/>
    <w:rsid w:val="00FE03CE"/>
    <w:rsid w:val="00FE0804"/>
    <w:rsid w:val="00FE25BA"/>
    <w:rsid w:val="00FE3DE0"/>
    <w:rsid w:val="00FE3E91"/>
    <w:rsid w:val="00FE3F1D"/>
    <w:rsid w:val="00FE466F"/>
    <w:rsid w:val="00FE605D"/>
    <w:rsid w:val="00FE7499"/>
    <w:rsid w:val="00FF0D81"/>
    <w:rsid w:val="00FF13A5"/>
    <w:rsid w:val="00FF1650"/>
    <w:rsid w:val="00FF310D"/>
    <w:rsid w:val="00FF316E"/>
    <w:rsid w:val="00FF4C3E"/>
    <w:rsid w:val="00FF557E"/>
    <w:rsid w:val="00FF563D"/>
    <w:rsid w:val="00FF570E"/>
    <w:rsid w:val="00FF7132"/>
    <w:rsid w:val="00FF7190"/>
    <w:rsid w:val="00FF73EF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5ED6DC"/>
  <w15:docId w15:val="{F70B729B-D715-453A-A471-6C18D7FA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B75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46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F468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F951A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F95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951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D3771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2B75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FC4A1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D03A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A5A99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A5A99"/>
    <w:rPr>
      <w:rFonts w:asciiTheme="minorHAnsi" w:eastAsiaTheme="minorEastAsia" w:hAnsiTheme="minorHAnsi" w:cstheme="minorBidi"/>
      <w:sz w:val="22"/>
      <w:szCs w:val="22"/>
    </w:rPr>
  </w:style>
  <w:style w:type="character" w:styleId="Emphasis">
    <w:name w:val="Emphasis"/>
    <w:basedOn w:val="DefaultParagraphFont"/>
    <w:qFormat/>
    <w:rsid w:val="009C6845"/>
    <w:rPr>
      <w:i/>
      <w:iCs/>
    </w:rPr>
  </w:style>
  <w:style w:type="paragraph" w:styleId="Revision">
    <w:name w:val="Revision"/>
    <w:hidden/>
    <w:uiPriority w:val="99"/>
    <w:semiHidden/>
    <w:rsid w:val="00ED06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\Documents\Pinetops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58125-8B9B-40F8-98EF-7902E49F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Pinetops Letterhead</Template>
  <TotalTime>1163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NACCO Materials Handling Group, Inc.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Bethea</dc:creator>
  <cp:lastModifiedBy>PHYLLIS ARRINGTON</cp:lastModifiedBy>
  <cp:revision>2</cp:revision>
  <cp:lastPrinted>2023-04-21T19:36:00Z</cp:lastPrinted>
  <dcterms:created xsi:type="dcterms:W3CDTF">2023-04-22T15:00:00Z</dcterms:created>
  <dcterms:modified xsi:type="dcterms:W3CDTF">2023-04-22T15:00:00Z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878b71e2c8d291559b9541ef9b3d9f6038732ac1f89a11b3aed60fd6201c5ec9</vt:lpwstr>
  </property>
</Properties>
</file>